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D2" w:rsidRDefault="00A81FD2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9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C364A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30 лет Победы </w:t>
      </w:r>
      <w:r w:rsidRPr="00FE2F64">
        <w:rPr>
          <w:rFonts w:ascii="Times New Roman" w:hAnsi="Times New Roman" w:cs="Times New Roman"/>
          <w:sz w:val="28"/>
          <w:szCs w:val="28"/>
        </w:rPr>
        <w:t>на 01.09.2015 г.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A81FD2" w:rsidRPr="00795C99">
        <w:trPr>
          <w:trHeight w:val="659"/>
        </w:trPr>
        <w:tc>
          <w:tcPr>
            <w:tcW w:w="1914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795C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95C9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795C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95C9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A81FD2" w:rsidRPr="00795C99" w:rsidRDefault="00A81FD2" w:rsidP="00795C99">
            <w:pPr>
              <w:spacing w:after="0" w:line="240" w:lineRule="auto"/>
              <w:jc w:val="center"/>
            </w:pP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795C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95C9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795C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95C9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95C9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5C9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A81FD2" w:rsidRPr="00795C99">
        <w:tc>
          <w:tcPr>
            <w:tcW w:w="1914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</w:t>
            </w:r>
          </w:p>
        </w:tc>
        <w:tc>
          <w:tcPr>
            <w:tcW w:w="2589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914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1914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95C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915" w:type="dxa"/>
          </w:tcPr>
          <w:p w:rsidR="00A81FD2" w:rsidRPr="00795C99" w:rsidRDefault="00A81FD2" w:rsidP="00795C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  <w:r w:rsidRPr="00795C99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>06</w:t>
            </w:r>
            <w:r w:rsidRPr="00795C99">
              <w:rPr>
                <w:rFonts w:ascii="Times New Roman" w:hAnsi="Times New Roman" w:cs="Times New Roman"/>
                <w:b/>
                <w:bCs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</w:tbl>
    <w:p w:rsidR="00A81FD2" w:rsidRPr="006E30A7" w:rsidRDefault="00A81FD2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81FD2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C31CC"/>
    <w:rsid w:val="000E06B8"/>
    <w:rsid w:val="000E4F00"/>
    <w:rsid w:val="000E782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2015"/>
    <w:rsid w:val="00483CE8"/>
    <w:rsid w:val="00492322"/>
    <w:rsid w:val="00493ECC"/>
    <w:rsid w:val="00497532"/>
    <w:rsid w:val="004B1136"/>
    <w:rsid w:val="004E3C87"/>
    <w:rsid w:val="004F4CD3"/>
    <w:rsid w:val="00513C65"/>
    <w:rsid w:val="00564E35"/>
    <w:rsid w:val="00583803"/>
    <w:rsid w:val="005C78AB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95C99"/>
    <w:rsid w:val="007A253F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264E0"/>
    <w:rsid w:val="00A64A72"/>
    <w:rsid w:val="00A73610"/>
    <w:rsid w:val="00A77E37"/>
    <w:rsid w:val="00A81FD2"/>
    <w:rsid w:val="00AC2793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A5D43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  <w:rsid w:val="00FE2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</TotalTime>
  <Pages>1</Pages>
  <Words>54</Words>
  <Characters>312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66</cp:revision>
  <cp:lastPrinted>2015-09-03T06:02:00Z</cp:lastPrinted>
  <dcterms:created xsi:type="dcterms:W3CDTF">2015-01-14T16:31:00Z</dcterms:created>
  <dcterms:modified xsi:type="dcterms:W3CDTF">2015-09-03T06:15:00Z</dcterms:modified>
</cp:coreProperties>
</file>