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A77" w:rsidRDefault="00915A7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</w:t>
      </w:r>
      <w:r>
        <w:rPr>
          <w:rFonts w:ascii="Times New Roman" w:hAnsi="Times New Roman" w:cs="Times New Roman"/>
          <w:sz w:val="28"/>
          <w:szCs w:val="28"/>
        </w:rPr>
        <w:t>редоставляемые ООО УК «Жилстрой</w:t>
      </w:r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2/31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Черникова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915A77" w:rsidRPr="002432C8">
        <w:tc>
          <w:tcPr>
            <w:tcW w:w="1914" w:type="dxa"/>
          </w:tcPr>
          <w:p w:rsidR="00915A77" w:rsidRPr="002432C8" w:rsidRDefault="00915A77" w:rsidP="002432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2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2432C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432C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432C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432C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915A77" w:rsidRPr="002432C8" w:rsidRDefault="00915A77" w:rsidP="002432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2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2432C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15A77" w:rsidRPr="002432C8" w:rsidRDefault="00915A77" w:rsidP="002432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32C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432C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432C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915A77" w:rsidRPr="002432C8" w:rsidRDefault="00915A77" w:rsidP="002432C8">
            <w:pPr>
              <w:spacing w:after="0" w:line="240" w:lineRule="auto"/>
              <w:jc w:val="center"/>
            </w:pPr>
            <w:r w:rsidRPr="002432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2432C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432C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432C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432C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915A77" w:rsidRPr="002432C8" w:rsidRDefault="00915A77" w:rsidP="002432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32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2432C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15A77" w:rsidRPr="002432C8" w:rsidRDefault="00915A77" w:rsidP="002432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32C8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432C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432C8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915A77" w:rsidRPr="002432C8" w:rsidRDefault="00915A77" w:rsidP="002432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432C8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915A77" w:rsidRPr="002432C8">
        <w:tc>
          <w:tcPr>
            <w:tcW w:w="1914" w:type="dxa"/>
          </w:tcPr>
          <w:p w:rsidR="00915A77" w:rsidRPr="002432C8" w:rsidRDefault="00915A77" w:rsidP="002432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32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2432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Pr="002432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589" w:type="dxa"/>
          </w:tcPr>
          <w:p w:rsidR="00915A77" w:rsidRPr="002432C8" w:rsidRDefault="00915A77" w:rsidP="002432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2432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99</w:t>
            </w:r>
          </w:p>
        </w:tc>
        <w:tc>
          <w:tcPr>
            <w:tcW w:w="1914" w:type="dxa"/>
          </w:tcPr>
          <w:p w:rsidR="00915A77" w:rsidRPr="002432C8" w:rsidRDefault="00915A77" w:rsidP="002432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32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2,18</w:t>
            </w:r>
          </w:p>
        </w:tc>
        <w:tc>
          <w:tcPr>
            <w:tcW w:w="1914" w:type="dxa"/>
          </w:tcPr>
          <w:p w:rsidR="00915A77" w:rsidRPr="002432C8" w:rsidRDefault="00915A77" w:rsidP="002432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32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2432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,4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915" w:type="dxa"/>
          </w:tcPr>
          <w:p w:rsidR="00915A77" w:rsidRPr="002432C8" w:rsidRDefault="00915A77" w:rsidP="002432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20.01.2015</w:t>
            </w:r>
          </w:p>
        </w:tc>
      </w:tr>
    </w:tbl>
    <w:p w:rsidR="00915A77" w:rsidRPr="006E30A7" w:rsidRDefault="00915A7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15A7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A2F54"/>
    <w:rsid w:val="000F3846"/>
    <w:rsid w:val="001F68A2"/>
    <w:rsid w:val="00213A2C"/>
    <w:rsid w:val="0023293D"/>
    <w:rsid w:val="002432C8"/>
    <w:rsid w:val="00265B36"/>
    <w:rsid w:val="003C66A0"/>
    <w:rsid w:val="00430555"/>
    <w:rsid w:val="00465269"/>
    <w:rsid w:val="00493ECC"/>
    <w:rsid w:val="004E3C87"/>
    <w:rsid w:val="004F4CD3"/>
    <w:rsid w:val="006A66CB"/>
    <w:rsid w:val="006E30A7"/>
    <w:rsid w:val="007419C9"/>
    <w:rsid w:val="00742186"/>
    <w:rsid w:val="00904AD8"/>
    <w:rsid w:val="00915A77"/>
    <w:rsid w:val="00A73610"/>
    <w:rsid w:val="00AF172F"/>
    <w:rsid w:val="00B50080"/>
    <w:rsid w:val="00BF47EA"/>
    <w:rsid w:val="00C93230"/>
    <w:rsid w:val="00DD6B89"/>
    <w:rsid w:val="00DE361F"/>
    <w:rsid w:val="00E12E26"/>
    <w:rsid w:val="00E16EC1"/>
    <w:rsid w:val="00E2157B"/>
    <w:rsid w:val="00E26114"/>
    <w:rsid w:val="00ED2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</TotalTime>
  <Pages>1</Pages>
  <Words>51</Words>
  <Characters>297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16</cp:revision>
  <dcterms:created xsi:type="dcterms:W3CDTF">2015-01-14T16:31:00Z</dcterms:created>
  <dcterms:modified xsi:type="dcterms:W3CDTF">2015-03-04T11:55:00Z</dcterms:modified>
</cp:coreProperties>
</file>