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428" w:rsidRDefault="00443428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73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пр</w:t>
      </w:r>
      <w:r w:rsidRPr="00B0150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Мира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443428" w:rsidRPr="0094760E">
        <w:tc>
          <w:tcPr>
            <w:tcW w:w="1914" w:type="dxa"/>
          </w:tcPr>
          <w:p w:rsidR="00443428" w:rsidRPr="0094760E" w:rsidRDefault="00443428" w:rsidP="009476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76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94760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4760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4760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4760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443428" w:rsidRPr="0094760E" w:rsidRDefault="00443428" w:rsidP="009476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76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94760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43428" w:rsidRPr="0094760E" w:rsidRDefault="00443428" w:rsidP="009476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760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4760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4760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443428" w:rsidRPr="0094760E" w:rsidRDefault="00443428" w:rsidP="0094760E">
            <w:pPr>
              <w:spacing w:after="0" w:line="240" w:lineRule="auto"/>
              <w:jc w:val="center"/>
            </w:pPr>
            <w:r w:rsidRPr="009476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94760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4760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4760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4760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443428" w:rsidRPr="0094760E" w:rsidRDefault="00443428" w:rsidP="009476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76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94760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43428" w:rsidRPr="0094760E" w:rsidRDefault="00443428" w:rsidP="009476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760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94760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94760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443428" w:rsidRPr="0094760E" w:rsidRDefault="00443428" w:rsidP="009476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760E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443428" w:rsidRPr="0094760E">
        <w:tc>
          <w:tcPr>
            <w:tcW w:w="1914" w:type="dxa"/>
          </w:tcPr>
          <w:p w:rsidR="00443428" w:rsidRPr="0094760E" w:rsidRDefault="00443428" w:rsidP="009476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76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13,58</w:t>
            </w:r>
          </w:p>
        </w:tc>
        <w:tc>
          <w:tcPr>
            <w:tcW w:w="2589" w:type="dxa"/>
          </w:tcPr>
          <w:p w:rsidR="00443428" w:rsidRPr="0094760E" w:rsidRDefault="00443428" w:rsidP="009476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76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4,05</w:t>
            </w:r>
          </w:p>
        </w:tc>
        <w:tc>
          <w:tcPr>
            <w:tcW w:w="1914" w:type="dxa"/>
          </w:tcPr>
          <w:p w:rsidR="00443428" w:rsidRPr="0094760E" w:rsidRDefault="00443428" w:rsidP="009476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76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2,32</w:t>
            </w:r>
          </w:p>
        </w:tc>
        <w:tc>
          <w:tcPr>
            <w:tcW w:w="1914" w:type="dxa"/>
          </w:tcPr>
          <w:p w:rsidR="00443428" w:rsidRPr="0094760E" w:rsidRDefault="00443428" w:rsidP="009476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76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19,95</w:t>
            </w:r>
          </w:p>
        </w:tc>
        <w:tc>
          <w:tcPr>
            <w:tcW w:w="1915" w:type="dxa"/>
          </w:tcPr>
          <w:p w:rsidR="00443428" w:rsidRPr="0094760E" w:rsidRDefault="00443428" w:rsidP="009476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15.02.2015</w:t>
            </w:r>
          </w:p>
        </w:tc>
      </w:tr>
    </w:tbl>
    <w:p w:rsidR="00443428" w:rsidRPr="00D77B45" w:rsidRDefault="00443428" w:rsidP="006E30A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43428" w:rsidRPr="00D77B45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52DE7"/>
    <w:rsid w:val="0007606D"/>
    <w:rsid w:val="000F3846"/>
    <w:rsid w:val="00112476"/>
    <w:rsid w:val="001C74E9"/>
    <w:rsid w:val="001E0EE0"/>
    <w:rsid w:val="001F68A2"/>
    <w:rsid w:val="00214BAD"/>
    <w:rsid w:val="00230B1C"/>
    <w:rsid w:val="00265B36"/>
    <w:rsid w:val="00276AD8"/>
    <w:rsid w:val="00276BA2"/>
    <w:rsid w:val="002B748C"/>
    <w:rsid w:val="002D559A"/>
    <w:rsid w:val="002E495C"/>
    <w:rsid w:val="003D0624"/>
    <w:rsid w:val="00430555"/>
    <w:rsid w:val="00440062"/>
    <w:rsid w:val="00443428"/>
    <w:rsid w:val="0045335C"/>
    <w:rsid w:val="00465269"/>
    <w:rsid w:val="00483CE8"/>
    <w:rsid w:val="00493ECC"/>
    <w:rsid w:val="004C02A1"/>
    <w:rsid w:val="004D6194"/>
    <w:rsid w:val="004E3C87"/>
    <w:rsid w:val="004F4CD3"/>
    <w:rsid w:val="00612B5B"/>
    <w:rsid w:val="00646E9A"/>
    <w:rsid w:val="00657A86"/>
    <w:rsid w:val="00677E94"/>
    <w:rsid w:val="006C0E01"/>
    <w:rsid w:val="006C435C"/>
    <w:rsid w:val="006E30A7"/>
    <w:rsid w:val="0073405F"/>
    <w:rsid w:val="007347BA"/>
    <w:rsid w:val="007419C9"/>
    <w:rsid w:val="00742186"/>
    <w:rsid w:val="007512CD"/>
    <w:rsid w:val="007B131B"/>
    <w:rsid w:val="007D17FE"/>
    <w:rsid w:val="00833937"/>
    <w:rsid w:val="0088311A"/>
    <w:rsid w:val="008B0E13"/>
    <w:rsid w:val="008D095F"/>
    <w:rsid w:val="00904AD8"/>
    <w:rsid w:val="0094760E"/>
    <w:rsid w:val="00A06E36"/>
    <w:rsid w:val="00A24024"/>
    <w:rsid w:val="00A45796"/>
    <w:rsid w:val="00A51250"/>
    <w:rsid w:val="00A73610"/>
    <w:rsid w:val="00A77E37"/>
    <w:rsid w:val="00AA1527"/>
    <w:rsid w:val="00AE410C"/>
    <w:rsid w:val="00B0150A"/>
    <w:rsid w:val="00B50080"/>
    <w:rsid w:val="00B57686"/>
    <w:rsid w:val="00C5316B"/>
    <w:rsid w:val="00C74D8F"/>
    <w:rsid w:val="00C93230"/>
    <w:rsid w:val="00CA2D64"/>
    <w:rsid w:val="00CB75F8"/>
    <w:rsid w:val="00CD7227"/>
    <w:rsid w:val="00CE39A5"/>
    <w:rsid w:val="00D537BE"/>
    <w:rsid w:val="00D61F99"/>
    <w:rsid w:val="00D77B45"/>
    <w:rsid w:val="00DC23E1"/>
    <w:rsid w:val="00DC58A9"/>
    <w:rsid w:val="00DD6B89"/>
    <w:rsid w:val="00DE361F"/>
    <w:rsid w:val="00E12E26"/>
    <w:rsid w:val="00E16EC1"/>
    <w:rsid w:val="00E172EC"/>
    <w:rsid w:val="00E2157B"/>
    <w:rsid w:val="00E26114"/>
    <w:rsid w:val="00E305A4"/>
    <w:rsid w:val="00E41A8D"/>
    <w:rsid w:val="00ED0792"/>
    <w:rsid w:val="00ED2EB5"/>
    <w:rsid w:val="00F54055"/>
    <w:rsid w:val="00F66B39"/>
    <w:rsid w:val="00F858EB"/>
    <w:rsid w:val="00F9442B"/>
    <w:rsid w:val="00F97F7C"/>
    <w:rsid w:val="00FB133F"/>
    <w:rsid w:val="00FD48E5"/>
    <w:rsid w:val="00FF0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50</TotalTime>
  <Pages>1</Pages>
  <Words>50</Words>
  <Characters>291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62</cp:revision>
  <dcterms:created xsi:type="dcterms:W3CDTF">2015-01-14T16:31:00Z</dcterms:created>
  <dcterms:modified xsi:type="dcterms:W3CDTF">2015-03-04T11:18:00Z</dcterms:modified>
</cp:coreProperties>
</file>