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E95" w:rsidRDefault="00D21E95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</w:t>
      </w:r>
      <w:r>
        <w:rPr>
          <w:rFonts w:ascii="Times New Roman" w:hAnsi="Times New Roman" w:cs="Times New Roman"/>
          <w:sz w:val="28"/>
          <w:szCs w:val="28"/>
        </w:rPr>
        <w:t>редоставляемые ООО УК «Жилстрой</w:t>
      </w:r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57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пр</w:t>
      </w:r>
      <w:r w:rsidRPr="00B0150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D21E95" w:rsidRPr="00D764EF"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D764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764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D764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764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D764E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764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D764E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D764E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D764EF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764EF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D21E95" w:rsidRPr="00D764EF"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14,38</w:t>
            </w:r>
          </w:p>
        </w:tc>
        <w:tc>
          <w:tcPr>
            <w:tcW w:w="2589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5,28</w:t>
            </w:r>
          </w:p>
        </w:tc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1,61</w:t>
            </w:r>
          </w:p>
        </w:tc>
        <w:tc>
          <w:tcPr>
            <w:tcW w:w="1914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764E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21,27</w:t>
            </w:r>
          </w:p>
        </w:tc>
        <w:tc>
          <w:tcPr>
            <w:tcW w:w="1915" w:type="dxa"/>
          </w:tcPr>
          <w:p w:rsidR="00D21E95" w:rsidRPr="00D764EF" w:rsidRDefault="00D21E95" w:rsidP="00D764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28.11.2014</w:t>
            </w:r>
          </w:p>
        </w:tc>
      </w:tr>
    </w:tbl>
    <w:p w:rsidR="00D21E95" w:rsidRPr="00D77B45" w:rsidRDefault="00D21E95" w:rsidP="006E30A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D21E95" w:rsidRPr="00D77B45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52DE7"/>
    <w:rsid w:val="0007606D"/>
    <w:rsid w:val="000F3846"/>
    <w:rsid w:val="00112476"/>
    <w:rsid w:val="001C74E9"/>
    <w:rsid w:val="001E0EE0"/>
    <w:rsid w:val="001F68A2"/>
    <w:rsid w:val="00214BAD"/>
    <w:rsid w:val="00230B1C"/>
    <w:rsid w:val="00265B36"/>
    <w:rsid w:val="00276AD8"/>
    <w:rsid w:val="00276BA2"/>
    <w:rsid w:val="002B748C"/>
    <w:rsid w:val="002D559A"/>
    <w:rsid w:val="002E495C"/>
    <w:rsid w:val="003D0624"/>
    <w:rsid w:val="00430555"/>
    <w:rsid w:val="00440062"/>
    <w:rsid w:val="0045335C"/>
    <w:rsid w:val="00465269"/>
    <w:rsid w:val="00483CE8"/>
    <w:rsid w:val="00493ECC"/>
    <w:rsid w:val="004C02A1"/>
    <w:rsid w:val="004E3C87"/>
    <w:rsid w:val="004F4CD3"/>
    <w:rsid w:val="005E7145"/>
    <w:rsid w:val="00612B5B"/>
    <w:rsid w:val="00657A86"/>
    <w:rsid w:val="00677E94"/>
    <w:rsid w:val="006C0E01"/>
    <w:rsid w:val="006C435C"/>
    <w:rsid w:val="006E30A7"/>
    <w:rsid w:val="0073405F"/>
    <w:rsid w:val="007347BA"/>
    <w:rsid w:val="007419C9"/>
    <w:rsid w:val="00742186"/>
    <w:rsid w:val="007512CD"/>
    <w:rsid w:val="007B131B"/>
    <w:rsid w:val="00833937"/>
    <w:rsid w:val="0088311A"/>
    <w:rsid w:val="008B0E13"/>
    <w:rsid w:val="008D095F"/>
    <w:rsid w:val="00904AD8"/>
    <w:rsid w:val="0097573B"/>
    <w:rsid w:val="00A06E36"/>
    <w:rsid w:val="00A24024"/>
    <w:rsid w:val="00A45796"/>
    <w:rsid w:val="00A501E6"/>
    <w:rsid w:val="00A62859"/>
    <w:rsid w:val="00A73610"/>
    <w:rsid w:val="00A77E37"/>
    <w:rsid w:val="00AA1527"/>
    <w:rsid w:val="00AE410C"/>
    <w:rsid w:val="00B0150A"/>
    <w:rsid w:val="00B50080"/>
    <w:rsid w:val="00B57686"/>
    <w:rsid w:val="00C2010B"/>
    <w:rsid w:val="00C5316B"/>
    <w:rsid w:val="00C74D8F"/>
    <w:rsid w:val="00C93230"/>
    <w:rsid w:val="00CA2D64"/>
    <w:rsid w:val="00CB75F8"/>
    <w:rsid w:val="00CD7227"/>
    <w:rsid w:val="00CE39A5"/>
    <w:rsid w:val="00D1348D"/>
    <w:rsid w:val="00D21E95"/>
    <w:rsid w:val="00D537BE"/>
    <w:rsid w:val="00D75B63"/>
    <w:rsid w:val="00D764EF"/>
    <w:rsid w:val="00D77B45"/>
    <w:rsid w:val="00DC23E1"/>
    <w:rsid w:val="00DD6B89"/>
    <w:rsid w:val="00DE361F"/>
    <w:rsid w:val="00E12E26"/>
    <w:rsid w:val="00E16EC1"/>
    <w:rsid w:val="00E2157B"/>
    <w:rsid w:val="00E26114"/>
    <w:rsid w:val="00E41A8D"/>
    <w:rsid w:val="00ED0792"/>
    <w:rsid w:val="00ED2EB5"/>
    <w:rsid w:val="00F54055"/>
    <w:rsid w:val="00F66B39"/>
    <w:rsid w:val="00F858EB"/>
    <w:rsid w:val="00F9442B"/>
    <w:rsid w:val="00F97F7C"/>
    <w:rsid w:val="00FD48E5"/>
    <w:rsid w:val="00FF04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1</Pages>
  <Words>50</Words>
  <Characters>291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60</cp:revision>
  <dcterms:created xsi:type="dcterms:W3CDTF">2015-01-14T16:31:00Z</dcterms:created>
  <dcterms:modified xsi:type="dcterms:W3CDTF">2015-03-04T11:06:00Z</dcterms:modified>
</cp:coreProperties>
</file>