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518" w:rsidRDefault="00723518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143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ул</w:t>
      </w:r>
      <w:r w:rsidRPr="00C364A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Пионерская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723518" w:rsidRPr="00DE3551">
        <w:trPr>
          <w:trHeight w:val="659"/>
        </w:trPr>
        <w:tc>
          <w:tcPr>
            <w:tcW w:w="1914" w:type="dxa"/>
          </w:tcPr>
          <w:p w:rsidR="00723518" w:rsidRPr="00DE3551" w:rsidRDefault="00723518" w:rsidP="00DE3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5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DE355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E3551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E355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DE3551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723518" w:rsidRPr="00DE3551" w:rsidRDefault="00723518" w:rsidP="00DE3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5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DE355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23518" w:rsidRPr="00DE3551" w:rsidRDefault="00723518" w:rsidP="00DE35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551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E355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DE3551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723518" w:rsidRPr="00DE3551" w:rsidRDefault="00723518" w:rsidP="00DE3551">
            <w:pPr>
              <w:spacing w:after="0" w:line="240" w:lineRule="auto"/>
              <w:jc w:val="center"/>
            </w:pPr>
            <w:r w:rsidRPr="00DE35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DE355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E3551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E355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DE3551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723518" w:rsidRPr="00DE3551" w:rsidRDefault="00723518" w:rsidP="00DE3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5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DE355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23518" w:rsidRPr="00DE3551" w:rsidRDefault="00723518" w:rsidP="00DE35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551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E355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DE3551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723518" w:rsidRPr="00DE3551" w:rsidRDefault="00723518" w:rsidP="00DE35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E3551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723518" w:rsidRPr="00DE3551">
        <w:tc>
          <w:tcPr>
            <w:tcW w:w="1914" w:type="dxa"/>
          </w:tcPr>
          <w:p w:rsidR="00723518" w:rsidRPr="00DE3551" w:rsidRDefault="00723518" w:rsidP="00DE35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10,74</w:t>
            </w:r>
          </w:p>
        </w:tc>
        <w:tc>
          <w:tcPr>
            <w:tcW w:w="2589" w:type="dxa"/>
          </w:tcPr>
          <w:p w:rsidR="00723518" w:rsidRPr="00DE3551" w:rsidRDefault="00723518" w:rsidP="00DE35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3,42</w:t>
            </w:r>
          </w:p>
        </w:tc>
        <w:tc>
          <w:tcPr>
            <w:tcW w:w="1914" w:type="dxa"/>
          </w:tcPr>
          <w:p w:rsidR="00723518" w:rsidRPr="00DE3551" w:rsidRDefault="00723518" w:rsidP="00DE35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1,5</w:t>
            </w:r>
            <w:r w:rsidRPr="00DE35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914" w:type="dxa"/>
          </w:tcPr>
          <w:p w:rsidR="00723518" w:rsidRPr="00DE3551" w:rsidRDefault="00723518" w:rsidP="00DE35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15,69</w:t>
            </w:r>
          </w:p>
        </w:tc>
        <w:tc>
          <w:tcPr>
            <w:tcW w:w="1915" w:type="dxa"/>
          </w:tcPr>
          <w:p w:rsidR="00723518" w:rsidRPr="00DE3551" w:rsidRDefault="00723518" w:rsidP="00DE35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08.04.2015</w:t>
            </w:r>
          </w:p>
        </w:tc>
      </w:tr>
    </w:tbl>
    <w:p w:rsidR="00723518" w:rsidRPr="006E30A7" w:rsidRDefault="00723518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23518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C31CC"/>
    <w:rsid w:val="000E4F00"/>
    <w:rsid w:val="000E7829"/>
    <w:rsid w:val="000F1B09"/>
    <w:rsid w:val="000F3846"/>
    <w:rsid w:val="00112476"/>
    <w:rsid w:val="001C74E9"/>
    <w:rsid w:val="001F68A2"/>
    <w:rsid w:val="00223A96"/>
    <w:rsid w:val="00223DB9"/>
    <w:rsid w:val="0026314A"/>
    <w:rsid w:val="00265B36"/>
    <w:rsid w:val="00276BA2"/>
    <w:rsid w:val="00296CB5"/>
    <w:rsid w:val="002A4367"/>
    <w:rsid w:val="002C3674"/>
    <w:rsid w:val="002D655C"/>
    <w:rsid w:val="00340330"/>
    <w:rsid w:val="003E0268"/>
    <w:rsid w:val="004055C7"/>
    <w:rsid w:val="00413880"/>
    <w:rsid w:val="00430555"/>
    <w:rsid w:val="00432D76"/>
    <w:rsid w:val="00440062"/>
    <w:rsid w:val="0045246F"/>
    <w:rsid w:val="0045335C"/>
    <w:rsid w:val="00465269"/>
    <w:rsid w:val="00482015"/>
    <w:rsid w:val="00483CE8"/>
    <w:rsid w:val="00492322"/>
    <w:rsid w:val="00493ECC"/>
    <w:rsid w:val="00497532"/>
    <w:rsid w:val="004B1136"/>
    <w:rsid w:val="004E3C87"/>
    <w:rsid w:val="004F4CD3"/>
    <w:rsid w:val="00513C65"/>
    <w:rsid w:val="00564E35"/>
    <w:rsid w:val="00583803"/>
    <w:rsid w:val="005C78AB"/>
    <w:rsid w:val="005E22AA"/>
    <w:rsid w:val="00640D7C"/>
    <w:rsid w:val="00666DA4"/>
    <w:rsid w:val="006B2B71"/>
    <w:rsid w:val="006C0E01"/>
    <w:rsid w:val="006E30A7"/>
    <w:rsid w:val="006E4AB5"/>
    <w:rsid w:val="00705656"/>
    <w:rsid w:val="00723518"/>
    <w:rsid w:val="00725072"/>
    <w:rsid w:val="007412E7"/>
    <w:rsid w:val="007419C9"/>
    <w:rsid w:val="00742186"/>
    <w:rsid w:val="00747159"/>
    <w:rsid w:val="007512CD"/>
    <w:rsid w:val="007A253F"/>
    <w:rsid w:val="007B131B"/>
    <w:rsid w:val="00801BAB"/>
    <w:rsid w:val="00831106"/>
    <w:rsid w:val="008943A0"/>
    <w:rsid w:val="008B6CDF"/>
    <w:rsid w:val="008B7BB2"/>
    <w:rsid w:val="00904AD8"/>
    <w:rsid w:val="00905C28"/>
    <w:rsid w:val="009070C0"/>
    <w:rsid w:val="00915235"/>
    <w:rsid w:val="009D7040"/>
    <w:rsid w:val="009E7A0C"/>
    <w:rsid w:val="00A02810"/>
    <w:rsid w:val="00A10EC2"/>
    <w:rsid w:val="00A264E0"/>
    <w:rsid w:val="00A64A72"/>
    <w:rsid w:val="00A73610"/>
    <w:rsid w:val="00A77E37"/>
    <w:rsid w:val="00AC2793"/>
    <w:rsid w:val="00B33E3B"/>
    <w:rsid w:val="00B35251"/>
    <w:rsid w:val="00B50080"/>
    <w:rsid w:val="00B55AA4"/>
    <w:rsid w:val="00B87FC0"/>
    <w:rsid w:val="00BA7DAD"/>
    <w:rsid w:val="00BB4B03"/>
    <w:rsid w:val="00BE61E7"/>
    <w:rsid w:val="00C364AD"/>
    <w:rsid w:val="00C50D98"/>
    <w:rsid w:val="00C74D8F"/>
    <w:rsid w:val="00C93230"/>
    <w:rsid w:val="00D03D45"/>
    <w:rsid w:val="00D1588D"/>
    <w:rsid w:val="00D16841"/>
    <w:rsid w:val="00D4468D"/>
    <w:rsid w:val="00D537BE"/>
    <w:rsid w:val="00D8228B"/>
    <w:rsid w:val="00DB424F"/>
    <w:rsid w:val="00DB6C13"/>
    <w:rsid w:val="00DB7169"/>
    <w:rsid w:val="00DD6B89"/>
    <w:rsid w:val="00DE3551"/>
    <w:rsid w:val="00DE361F"/>
    <w:rsid w:val="00DF182C"/>
    <w:rsid w:val="00E12E26"/>
    <w:rsid w:val="00E16EC1"/>
    <w:rsid w:val="00E2157B"/>
    <w:rsid w:val="00E26114"/>
    <w:rsid w:val="00E40DFB"/>
    <w:rsid w:val="00EB6305"/>
    <w:rsid w:val="00ED2EB5"/>
    <w:rsid w:val="00EF7CE7"/>
    <w:rsid w:val="00F005FC"/>
    <w:rsid w:val="00F0467C"/>
    <w:rsid w:val="00F21DC4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71</TotalTime>
  <Pages>1</Pages>
  <Words>51</Words>
  <Characters>297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70</cp:revision>
  <dcterms:created xsi:type="dcterms:W3CDTF">2015-01-14T16:31:00Z</dcterms:created>
  <dcterms:modified xsi:type="dcterms:W3CDTF">2015-05-14T03:58:00Z</dcterms:modified>
</cp:coreProperties>
</file>