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83F" w:rsidRDefault="0073183F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29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ул</w:t>
      </w:r>
      <w:r w:rsidRPr="00B0150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Энтузиастов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73183F" w:rsidRPr="0037366A">
        <w:tc>
          <w:tcPr>
            <w:tcW w:w="1914" w:type="dxa"/>
          </w:tcPr>
          <w:p w:rsidR="0073183F" w:rsidRPr="0037366A" w:rsidRDefault="0073183F" w:rsidP="003736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36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37366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37366A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37366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37366A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73183F" w:rsidRPr="0037366A" w:rsidRDefault="0073183F" w:rsidP="003736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36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37366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3183F" w:rsidRPr="0037366A" w:rsidRDefault="0073183F" w:rsidP="003736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7366A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37366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37366A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73183F" w:rsidRPr="0037366A" w:rsidRDefault="0073183F" w:rsidP="0037366A">
            <w:pPr>
              <w:spacing w:after="0" w:line="240" w:lineRule="auto"/>
              <w:jc w:val="center"/>
            </w:pPr>
            <w:r w:rsidRPr="003736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37366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37366A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37366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37366A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73183F" w:rsidRPr="0037366A" w:rsidRDefault="0073183F" w:rsidP="003736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36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37366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3183F" w:rsidRPr="0037366A" w:rsidRDefault="0073183F" w:rsidP="003736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7366A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37366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37366A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73183F" w:rsidRPr="0037366A" w:rsidRDefault="0073183F" w:rsidP="003736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366A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73183F" w:rsidRPr="0037366A">
        <w:tc>
          <w:tcPr>
            <w:tcW w:w="1914" w:type="dxa"/>
          </w:tcPr>
          <w:p w:rsidR="0073183F" w:rsidRPr="0037366A" w:rsidRDefault="0073183F" w:rsidP="003736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736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14,97</w:t>
            </w:r>
          </w:p>
        </w:tc>
        <w:tc>
          <w:tcPr>
            <w:tcW w:w="2589" w:type="dxa"/>
          </w:tcPr>
          <w:p w:rsidR="0073183F" w:rsidRPr="0037366A" w:rsidRDefault="0073183F" w:rsidP="003736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736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4,79</w:t>
            </w:r>
          </w:p>
        </w:tc>
        <w:tc>
          <w:tcPr>
            <w:tcW w:w="1914" w:type="dxa"/>
          </w:tcPr>
          <w:p w:rsidR="0073183F" w:rsidRPr="0037366A" w:rsidRDefault="0073183F" w:rsidP="003736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736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2,32</w:t>
            </w:r>
          </w:p>
        </w:tc>
        <w:tc>
          <w:tcPr>
            <w:tcW w:w="1914" w:type="dxa"/>
          </w:tcPr>
          <w:p w:rsidR="0073183F" w:rsidRPr="0037366A" w:rsidRDefault="0073183F" w:rsidP="003736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736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22,08</w:t>
            </w:r>
          </w:p>
        </w:tc>
        <w:tc>
          <w:tcPr>
            <w:tcW w:w="1915" w:type="dxa"/>
          </w:tcPr>
          <w:p w:rsidR="0073183F" w:rsidRPr="0037366A" w:rsidRDefault="0073183F" w:rsidP="003736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11</w:t>
            </w:r>
            <w:r w:rsidRPr="0037366A">
              <w:rPr>
                <w:rFonts w:ascii="Times New Roman" w:hAnsi="Times New Roman" w:cs="Times New Roman"/>
                <w:b/>
                <w:bCs/>
              </w:rPr>
              <w:t>.0</w:t>
            </w: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Pr="0037366A">
              <w:rPr>
                <w:rFonts w:ascii="Times New Roman" w:hAnsi="Times New Roman" w:cs="Times New Roman"/>
                <w:b/>
                <w:bCs/>
              </w:rPr>
              <w:t>.201</w:t>
            </w:r>
            <w:r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</w:tbl>
    <w:p w:rsidR="0073183F" w:rsidRPr="00D77B45" w:rsidRDefault="0073183F" w:rsidP="006E30A7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73183F" w:rsidRPr="00D77B45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4491E"/>
    <w:rsid w:val="0007606D"/>
    <w:rsid w:val="000F3846"/>
    <w:rsid w:val="00112476"/>
    <w:rsid w:val="001C74E9"/>
    <w:rsid w:val="001F68A2"/>
    <w:rsid w:val="00214BAD"/>
    <w:rsid w:val="00265B36"/>
    <w:rsid w:val="00276BA2"/>
    <w:rsid w:val="002E495C"/>
    <w:rsid w:val="0037366A"/>
    <w:rsid w:val="00430555"/>
    <w:rsid w:val="00440062"/>
    <w:rsid w:val="0045335C"/>
    <w:rsid w:val="00465269"/>
    <w:rsid w:val="00483CE8"/>
    <w:rsid w:val="00493ECC"/>
    <w:rsid w:val="004C02A1"/>
    <w:rsid w:val="004E3C87"/>
    <w:rsid w:val="004F4CD3"/>
    <w:rsid w:val="005564A4"/>
    <w:rsid w:val="006C0E01"/>
    <w:rsid w:val="006C435C"/>
    <w:rsid w:val="006E30A7"/>
    <w:rsid w:val="0073183F"/>
    <w:rsid w:val="007347BA"/>
    <w:rsid w:val="007419C9"/>
    <w:rsid w:val="00742186"/>
    <w:rsid w:val="007512CD"/>
    <w:rsid w:val="007B131B"/>
    <w:rsid w:val="008B0E13"/>
    <w:rsid w:val="00904AD8"/>
    <w:rsid w:val="00A06E36"/>
    <w:rsid w:val="00A73610"/>
    <w:rsid w:val="00A77E37"/>
    <w:rsid w:val="00AA1527"/>
    <w:rsid w:val="00B0150A"/>
    <w:rsid w:val="00B50080"/>
    <w:rsid w:val="00B57686"/>
    <w:rsid w:val="00C44C8B"/>
    <w:rsid w:val="00C74D8F"/>
    <w:rsid w:val="00C93230"/>
    <w:rsid w:val="00CE39A5"/>
    <w:rsid w:val="00D537BE"/>
    <w:rsid w:val="00D77B45"/>
    <w:rsid w:val="00DD6B89"/>
    <w:rsid w:val="00DE361F"/>
    <w:rsid w:val="00E12E26"/>
    <w:rsid w:val="00E16EC1"/>
    <w:rsid w:val="00E2157B"/>
    <w:rsid w:val="00E26114"/>
    <w:rsid w:val="00ED0792"/>
    <w:rsid w:val="00ED2EB5"/>
    <w:rsid w:val="00F54055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41</TotalTime>
  <Pages>1</Pages>
  <Words>51</Words>
  <Characters>297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32</cp:revision>
  <dcterms:created xsi:type="dcterms:W3CDTF">2015-01-14T16:31:00Z</dcterms:created>
  <dcterms:modified xsi:type="dcterms:W3CDTF">2015-04-07T09:05:00Z</dcterms:modified>
</cp:coreProperties>
</file>