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035" w:rsidRDefault="00667035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37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DD6B89">
        <w:rPr>
          <w:rFonts w:ascii="Times New Roman" w:hAnsi="Times New Roman" w:cs="Times New Roman"/>
          <w:b/>
          <w:bCs/>
          <w:sz w:val="28"/>
          <w:szCs w:val="28"/>
          <w:u w:val="single"/>
        </w:rPr>
        <w:t>пр.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Курчатова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667035" w:rsidRPr="009D6583">
        <w:tc>
          <w:tcPr>
            <w:tcW w:w="1914" w:type="dxa"/>
          </w:tcPr>
          <w:p w:rsidR="00667035" w:rsidRPr="009D6583" w:rsidRDefault="00667035" w:rsidP="009D65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65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9D658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D6583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9D658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9D6583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667035" w:rsidRPr="009D6583" w:rsidRDefault="00667035" w:rsidP="009D65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65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9D658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67035" w:rsidRPr="009D6583" w:rsidRDefault="00667035" w:rsidP="009D65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D6583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9D658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9D6583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67035" w:rsidRPr="009D6583" w:rsidRDefault="00667035" w:rsidP="009D6583">
            <w:pPr>
              <w:spacing w:after="0" w:line="240" w:lineRule="auto"/>
              <w:jc w:val="center"/>
            </w:pPr>
            <w:r w:rsidRPr="009D65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9D658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D6583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9D658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9D6583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67035" w:rsidRPr="009D6583" w:rsidRDefault="00667035" w:rsidP="009D65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65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9D658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67035" w:rsidRPr="009D6583" w:rsidRDefault="00667035" w:rsidP="009D65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D6583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9D658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9D6583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667035" w:rsidRPr="009D6583" w:rsidRDefault="00667035" w:rsidP="009D65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6583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667035" w:rsidRPr="009D6583">
        <w:tc>
          <w:tcPr>
            <w:tcW w:w="1914" w:type="dxa"/>
          </w:tcPr>
          <w:p w:rsidR="00667035" w:rsidRPr="009D6583" w:rsidRDefault="00667035" w:rsidP="009D65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D65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15,20</w:t>
            </w:r>
          </w:p>
        </w:tc>
        <w:tc>
          <w:tcPr>
            <w:tcW w:w="2589" w:type="dxa"/>
          </w:tcPr>
          <w:p w:rsidR="00667035" w:rsidRPr="009D6583" w:rsidRDefault="00667035" w:rsidP="009D65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D65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5,37</w:t>
            </w:r>
          </w:p>
        </w:tc>
        <w:tc>
          <w:tcPr>
            <w:tcW w:w="1914" w:type="dxa"/>
          </w:tcPr>
          <w:p w:rsidR="00667035" w:rsidRPr="009D6583" w:rsidRDefault="00667035" w:rsidP="009D65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D65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2,42</w:t>
            </w:r>
          </w:p>
        </w:tc>
        <w:tc>
          <w:tcPr>
            <w:tcW w:w="1914" w:type="dxa"/>
          </w:tcPr>
          <w:p w:rsidR="00667035" w:rsidRPr="009D6583" w:rsidRDefault="00667035" w:rsidP="009D65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D65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22,99</w:t>
            </w:r>
          </w:p>
        </w:tc>
        <w:tc>
          <w:tcPr>
            <w:tcW w:w="1915" w:type="dxa"/>
          </w:tcPr>
          <w:p w:rsidR="00667035" w:rsidRPr="009D6583" w:rsidRDefault="00667035" w:rsidP="009D65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31</w:t>
            </w:r>
            <w:r w:rsidRPr="009D6583">
              <w:rPr>
                <w:rFonts w:ascii="Times New Roman" w:hAnsi="Times New Roman" w:cs="Times New Roman"/>
                <w:b/>
                <w:bCs/>
              </w:rPr>
              <w:t>.</w:t>
            </w:r>
            <w:r>
              <w:rPr>
                <w:rFonts w:ascii="Times New Roman" w:hAnsi="Times New Roman" w:cs="Times New Roman"/>
                <w:b/>
                <w:bCs/>
              </w:rPr>
              <w:t>03</w:t>
            </w:r>
            <w:r w:rsidRPr="009D6583">
              <w:rPr>
                <w:rFonts w:ascii="Times New Roman" w:hAnsi="Times New Roman" w:cs="Times New Roman"/>
                <w:b/>
                <w:bCs/>
              </w:rPr>
              <w:t>.201</w:t>
            </w: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667035" w:rsidRPr="009D6583">
        <w:tc>
          <w:tcPr>
            <w:tcW w:w="1914" w:type="dxa"/>
          </w:tcPr>
          <w:p w:rsidR="00667035" w:rsidRPr="009D6583" w:rsidRDefault="00667035" w:rsidP="009D65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11,18</w:t>
            </w:r>
          </w:p>
        </w:tc>
        <w:tc>
          <w:tcPr>
            <w:tcW w:w="2589" w:type="dxa"/>
          </w:tcPr>
          <w:p w:rsidR="00667035" w:rsidRPr="009D6583" w:rsidRDefault="00667035" w:rsidP="009D65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4,24</w:t>
            </w:r>
          </w:p>
        </w:tc>
        <w:tc>
          <w:tcPr>
            <w:tcW w:w="1914" w:type="dxa"/>
          </w:tcPr>
          <w:p w:rsidR="00667035" w:rsidRPr="009D6583" w:rsidRDefault="00667035" w:rsidP="009D65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2,26</w:t>
            </w:r>
          </w:p>
        </w:tc>
        <w:tc>
          <w:tcPr>
            <w:tcW w:w="1914" w:type="dxa"/>
          </w:tcPr>
          <w:p w:rsidR="00667035" w:rsidRPr="009D6583" w:rsidRDefault="00667035" w:rsidP="009D65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17,68</w:t>
            </w:r>
          </w:p>
        </w:tc>
        <w:tc>
          <w:tcPr>
            <w:tcW w:w="1915" w:type="dxa"/>
          </w:tcPr>
          <w:p w:rsidR="00667035" w:rsidRDefault="00667035" w:rsidP="009D65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31.05.2015</w:t>
            </w:r>
          </w:p>
        </w:tc>
      </w:tr>
    </w:tbl>
    <w:p w:rsidR="00667035" w:rsidRPr="006E30A7" w:rsidRDefault="00667035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67035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F3846"/>
    <w:rsid w:val="001F68A2"/>
    <w:rsid w:val="00265B36"/>
    <w:rsid w:val="002908B6"/>
    <w:rsid w:val="00304783"/>
    <w:rsid w:val="0037129F"/>
    <w:rsid w:val="00465269"/>
    <w:rsid w:val="005C3616"/>
    <w:rsid w:val="005E7CFB"/>
    <w:rsid w:val="00667035"/>
    <w:rsid w:val="006B4DED"/>
    <w:rsid w:val="006E30A7"/>
    <w:rsid w:val="00945229"/>
    <w:rsid w:val="009D0FDD"/>
    <w:rsid w:val="009D6583"/>
    <w:rsid w:val="00A81ABD"/>
    <w:rsid w:val="00DD6B89"/>
    <w:rsid w:val="00E12E26"/>
    <w:rsid w:val="00E16E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1</Pages>
  <Words>56</Words>
  <Characters>324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10</cp:revision>
  <dcterms:created xsi:type="dcterms:W3CDTF">2015-01-14T16:31:00Z</dcterms:created>
  <dcterms:modified xsi:type="dcterms:W3CDTF">2015-06-01T12:21:00Z</dcterms:modified>
</cp:coreProperties>
</file>