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473" w:rsidRDefault="009E0473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«Жилстрой-ЖКУ»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46А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ул</w:t>
      </w:r>
      <w:r w:rsidRPr="00B0150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Энтузиастов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9E0473" w:rsidRPr="009965F3">
        <w:tc>
          <w:tcPr>
            <w:tcW w:w="1914" w:type="dxa"/>
          </w:tcPr>
          <w:p w:rsidR="009E0473" w:rsidRPr="009965F3" w:rsidRDefault="009E0473" w:rsidP="00996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5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9965F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965F3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9965F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9965F3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9E0473" w:rsidRPr="009965F3" w:rsidRDefault="009E0473" w:rsidP="00996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5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9965F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9E0473" w:rsidRPr="009965F3" w:rsidRDefault="009E0473" w:rsidP="00996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65F3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9965F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9965F3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9E0473" w:rsidRPr="009965F3" w:rsidRDefault="009E0473" w:rsidP="009965F3">
            <w:pPr>
              <w:spacing w:after="0" w:line="240" w:lineRule="auto"/>
              <w:jc w:val="center"/>
            </w:pPr>
            <w:r w:rsidRPr="009965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9965F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965F3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9965F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9965F3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9E0473" w:rsidRPr="009965F3" w:rsidRDefault="009E0473" w:rsidP="00996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5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9965F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9E0473" w:rsidRPr="009965F3" w:rsidRDefault="009E0473" w:rsidP="00996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65F3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9965F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9965F3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9E0473" w:rsidRPr="009965F3" w:rsidRDefault="009E0473" w:rsidP="00996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965F3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9E0473" w:rsidRPr="009965F3">
        <w:tc>
          <w:tcPr>
            <w:tcW w:w="1914" w:type="dxa"/>
          </w:tcPr>
          <w:p w:rsidR="009E0473" w:rsidRPr="009965F3" w:rsidRDefault="009E0473" w:rsidP="00996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65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15,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64</w:t>
            </w:r>
          </w:p>
        </w:tc>
        <w:tc>
          <w:tcPr>
            <w:tcW w:w="2589" w:type="dxa"/>
          </w:tcPr>
          <w:p w:rsidR="009E0473" w:rsidRPr="009965F3" w:rsidRDefault="009E0473" w:rsidP="00996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65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5,9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914" w:type="dxa"/>
          </w:tcPr>
          <w:p w:rsidR="009E0473" w:rsidRPr="009965F3" w:rsidRDefault="009E0473" w:rsidP="00996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65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2,38</w:t>
            </w:r>
          </w:p>
        </w:tc>
        <w:tc>
          <w:tcPr>
            <w:tcW w:w="1914" w:type="dxa"/>
          </w:tcPr>
          <w:p w:rsidR="009E0473" w:rsidRPr="009965F3" w:rsidRDefault="009E0473" w:rsidP="00996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65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23,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99</w:t>
            </w:r>
          </w:p>
        </w:tc>
        <w:tc>
          <w:tcPr>
            <w:tcW w:w="1915" w:type="dxa"/>
          </w:tcPr>
          <w:p w:rsidR="009E0473" w:rsidRPr="009965F3" w:rsidRDefault="009E0473" w:rsidP="00665B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28.02.2015</w:t>
            </w:r>
          </w:p>
        </w:tc>
      </w:tr>
    </w:tbl>
    <w:p w:rsidR="009E0473" w:rsidRPr="00D77B45" w:rsidRDefault="009E0473" w:rsidP="006E30A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9E0473" w:rsidRPr="00D77B45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7606D"/>
    <w:rsid w:val="000F3846"/>
    <w:rsid w:val="00112476"/>
    <w:rsid w:val="001C74E9"/>
    <w:rsid w:val="001E0EE0"/>
    <w:rsid w:val="001F68A2"/>
    <w:rsid w:val="00214BAD"/>
    <w:rsid w:val="00230B1C"/>
    <w:rsid w:val="00265B36"/>
    <w:rsid w:val="00276BA2"/>
    <w:rsid w:val="00282ABE"/>
    <w:rsid w:val="002B748C"/>
    <w:rsid w:val="002E495C"/>
    <w:rsid w:val="00421CA1"/>
    <w:rsid w:val="00430555"/>
    <w:rsid w:val="00440062"/>
    <w:rsid w:val="0045335C"/>
    <w:rsid w:val="00465269"/>
    <w:rsid w:val="00483CE8"/>
    <w:rsid w:val="00493ECC"/>
    <w:rsid w:val="004C02A1"/>
    <w:rsid w:val="004E3C87"/>
    <w:rsid w:val="004F4CD3"/>
    <w:rsid w:val="00600F3F"/>
    <w:rsid w:val="00657A86"/>
    <w:rsid w:val="00665BED"/>
    <w:rsid w:val="00677E94"/>
    <w:rsid w:val="006C0E01"/>
    <w:rsid w:val="006C435C"/>
    <w:rsid w:val="006E30A7"/>
    <w:rsid w:val="0073405F"/>
    <w:rsid w:val="007347BA"/>
    <w:rsid w:val="007419C9"/>
    <w:rsid w:val="00742186"/>
    <w:rsid w:val="007512CD"/>
    <w:rsid w:val="007B131B"/>
    <w:rsid w:val="008B0E13"/>
    <w:rsid w:val="008D095F"/>
    <w:rsid w:val="00904AD8"/>
    <w:rsid w:val="00964951"/>
    <w:rsid w:val="009965F3"/>
    <w:rsid w:val="009E0473"/>
    <w:rsid w:val="00A06E36"/>
    <w:rsid w:val="00A24024"/>
    <w:rsid w:val="00A45796"/>
    <w:rsid w:val="00A73610"/>
    <w:rsid w:val="00A77E37"/>
    <w:rsid w:val="00AA1527"/>
    <w:rsid w:val="00AE410C"/>
    <w:rsid w:val="00B0150A"/>
    <w:rsid w:val="00B50080"/>
    <w:rsid w:val="00B57686"/>
    <w:rsid w:val="00BF5EAD"/>
    <w:rsid w:val="00C5316B"/>
    <w:rsid w:val="00C74D8F"/>
    <w:rsid w:val="00C93230"/>
    <w:rsid w:val="00CA2D64"/>
    <w:rsid w:val="00CB75F8"/>
    <w:rsid w:val="00CE39A5"/>
    <w:rsid w:val="00D537BE"/>
    <w:rsid w:val="00D77B45"/>
    <w:rsid w:val="00DD6B89"/>
    <w:rsid w:val="00DE361F"/>
    <w:rsid w:val="00E12E26"/>
    <w:rsid w:val="00E16EC1"/>
    <w:rsid w:val="00E2157B"/>
    <w:rsid w:val="00E26114"/>
    <w:rsid w:val="00ED0792"/>
    <w:rsid w:val="00ED2EB5"/>
    <w:rsid w:val="00EE6697"/>
    <w:rsid w:val="00F54055"/>
    <w:rsid w:val="00F858EB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</TotalTime>
  <Pages>1</Pages>
  <Words>52</Words>
  <Characters>301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47</cp:revision>
  <dcterms:created xsi:type="dcterms:W3CDTF">2015-01-14T16:31:00Z</dcterms:created>
  <dcterms:modified xsi:type="dcterms:W3CDTF">2015-03-04T11:52:00Z</dcterms:modified>
</cp:coreProperties>
</file>