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E1B" w:rsidRDefault="00212E1B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40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212E1B" w:rsidRPr="00297B8D">
        <w:tc>
          <w:tcPr>
            <w:tcW w:w="1914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297B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97B8D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97B8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97B8D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297B8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97B8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97B8D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212E1B" w:rsidRPr="00297B8D" w:rsidRDefault="00212E1B" w:rsidP="00297B8D">
            <w:pPr>
              <w:spacing w:after="0" w:line="240" w:lineRule="auto"/>
              <w:jc w:val="center"/>
            </w:pPr>
            <w:r w:rsidRPr="00297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297B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97B8D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97B8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97B8D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297B8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97B8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97B8D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7B8D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212E1B" w:rsidRPr="00297B8D">
        <w:tc>
          <w:tcPr>
            <w:tcW w:w="1914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15,61</w:t>
            </w:r>
          </w:p>
        </w:tc>
        <w:tc>
          <w:tcPr>
            <w:tcW w:w="2589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4,19</w:t>
            </w:r>
          </w:p>
        </w:tc>
        <w:tc>
          <w:tcPr>
            <w:tcW w:w="1914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2,42</w:t>
            </w:r>
          </w:p>
        </w:tc>
        <w:tc>
          <w:tcPr>
            <w:tcW w:w="1914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7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22,22</w:t>
            </w:r>
          </w:p>
        </w:tc>
        <w:tc>
          <w:tcPr>
            <w:tcW w:w="1915" w:type="dxa"/>
          </w:tcPr>
          <w:p w:rsidR="00212E1B" w:rsidRPr="00297B8D" w:rsidRDefault="00212E1B" w:rsidP="00297B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13.01.2015</w:t>
            </w:r>
          </w:p>
        </w:tc>
      </w:tr>
    </w:tbl>
    <w:p w:rsidR="00212E1B" w:rsidRPr="00D77B45" w:rsidRDefault="00212E1B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12E1B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65DF9"/>
    <w:rsid w:val="0007606D"/>
    <w:rsid w:val="000F3846"/>
    <w:rsid w:val="00112476"/>
    <w:rsid w:val="001C74E9"/>
    <w:rsid w:val="001E0EE0"/>
    <w:rsid w:val="001F68A2"/>
    <w:rsid w:val="00212E1B"/>
    <w:rsid w:val="00214BAD"/>
    <w:rsid w:val="00265B36"/>
    <w:rsid w:val="00276BA2"/>
    <w:rsid w:val="00297B8D"/>
    <w:rsid w:val="002B748C"/>
    <w:rsid w:val="002E495C"/>
    <w:rsid w:val="00337BCA"/>
    <w:rsid w:val="00430555"/>
    <w:rsid w:val="00440062"/>
    <w:rsid w:val="0045335C"/>
    <w:rsid w:val="00465269"/>
    <w:rsid w:val="00483CE8"/>
    <w:rsid w:val="00492A9A"/>
    <w:rsid w:val="00493ECC"/>
    <w:rsid w:val="004C02A1"/>
    <w:rsid w:val="004D7A04"/>
    <w:rsid w:val="004E3C87"/>
    <w:rsid w:val="004F4CD3"/>
    <w:rsid w:val="005B7666"/>
    <w:rsid w:val="006C0E01"/>
    <w:rsid w:val="006C435C"/>
    <w:rsid w:val="006E30A7"/>
    <w:rsid w:val="0073405F"/>
    <w:rsid w:val="007347BA"/>
    <w:rsid w:val="007419C9"/>
    <w:rsid w:val="00742186"/>
    <w:rsid w:val="007512CD"/>
    <w:rsid w:val="007725B5"/>
    <w:rsid w:val="007B131B"/>
    <w:rsid w:val="008B0E13"/>
    <w:rsid w:val="008D095F"/>
    <w:rsid w:val="00904AD8"/>
    <w:rsid w:val="00A06E36"/>
    <w:rsid w:val="00A24024"/>
    <w:rsid w:val="00A73610"/>
    <w:rsid w:val="00A77E37"/>
    <w:rsid w:val="00AA1527"/>
    <w:rsid w:val="00AE410C"/>
    <w:rsid w:val="00B0150A"/>
    <w:rsid w:val="00B50080"/>
    <w:rsid w:val="00B57686"/>
    <w:rsid w:val="00C74D8F"/>
    <w:rsid w:val="00C93230"/>
    <w:rsid w:val="00CB75F8"/>
    <w:rsid w:val="00CE39A5"/>
    <w:rsid w:val="00D537BE"/>
    <w:rsid w:val="00D77B45"/>
    <w:rsid w:val="00DD6B89"/>
    <w:rsid w:val="00DE361F"/>
    <w:rsid w:val="00E12E26"/>
    <w:rsid w:val="00E16EC1"/>
    <w:rsid w:val="00E2157B"/>
    <w:rsid w:val="00E26114"/>
    <w:rsid w:val="00ED0792"/>
    <w:rsid w:val="00ED2EB5"/>
    <w:rsid w:val="00F1311D"/>
    <w:rsid w:val="00F54055"/>
    <w:rsid w:val="00F858EB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41</cp:revision>
  <dcterms:created xsi:type="dcterms:W3CDTF">2015-01-14T16:31:00Z</dcterms:created>
  <dcterms:modified xsi:type="dcterms:W3CDTF">2015-03-04T11:50:00Z</dcterms:modified>
</cp:coreProperties>
</file>