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398" w:rsidRDefault="00670398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35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ул</w:t>
      </w:r>
      <w:r w:rsidRPr="00B0150A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Энтузиастов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670398" w:rsidRPr="00E55621">
        <w:tc>
          <w:tcPr>
            <w:tcW w:w="1914" w:type="dxa"/>
          </w:tcPr>
          <w:p w:rsidR="00670398" w:rsidRPr="00E55621" w:rsidRDefault="00670398" w:rsidP="00E55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562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E5562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E55621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E55621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E55621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670398" w:rsidRPr="00E55621" w:rsidRDefault="00670398" w:rsidP="00E55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562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E5562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70398" w:rsidRPr="00E55621" w:rsidRDefault="00670398" w:rsidP="00E556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55621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E55621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E55621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70398" w:rsidRPr="00E55621" w:rsidRDefault="00670398" w:rsidP="00E55621">
            <w:pPr>
              <w:spacing w:after="0" w:line="240" w:lineRule="auto"/>
              <w:jc w:val="center"/>
            </w:pPr>
            <w:r w:rsidRPr="00E5562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E5562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E55621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E55621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E55621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70398" w:rsidRPr="00E55621" w:rsidRDefault="00670398" w:rsidP="00E55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562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E5562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70398" w:rsidRPr="00E55621" w:rsidRDefault="00670398" w:rsidP="00E556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55621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E55621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E55621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670398" w:rsidRPr="00E55621" w:rsidRDefault="00670398" w:rsidP="00E556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55621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670398" w:rsidRPr="00E55621">
        <w:tc>
          <w:tcPr>
            <w:tcW w:w="1914" w:type="dxa"/>
          </w:tcPr>
          <w:p w:rsidR="00670398" w:rsidRPr="00E55621" w:rsidRDefault="00670398" w:rsidP="00E556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5562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14,91</w:t>
            </w:r>
          </w:p>
        </w:tc>
        <w:tc>
          <w:tcPr>
            <w:tcW w:w="2589" w:type="dxa"/>
          </w:tcPr>
          <w:p w:rsidR="00670398" w:rsidRPr="00E55621" w:rsidRDefault="00670398" w:rsidP="00E556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5,50</w:t>
            </w:r>
          </w:p>
        </w:tc>
        <w:tc>
          <w:tcPr>
            <w:tcW w:w="1914" w:type="dxa"/>
          </w:tcPr>
          <w:p w:rsidR="00670398" w:rsidRPr="00E55621" w:rsidRDefault="00670398" w:rsidP="00E556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5562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2,38</w:t>
            </w:r>
          </w:p>
        </w:tc>
        <w:tc>
          <w:tcPr>
            <w:tcW w:w="1914" w:type="dxa"/>
          </w:tcPr>
          <w:p w:rsidR="00670398" w:rsidRPr="00E55621" w:rsidRDefault="00670398" w:rsidP="00E556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5562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22,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79</w:t>
            </w:r>
          </w:p>
        </w:tc>
        <w:tc>
          <w:tcPr>
            <w:tcW w:w="1915" w:type="dxa"/>
          </w:tcPr>
          <w:p w:rsidR="00670398" w:rsidRPr="00E55621" w:rsidRDefault="00670398" w:rsidP="00E556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19.02.2015</w:t>
            </w:r>
          </w:p>
        </w:tc>
      </w:tr>
    </w:tbl>
    <w:p w:rsidR="00670398" w:rsidRPr="00D77B45" w:rsidRDefault="00670398" w:rsidP="006E30A7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670398" w:rsidRPr="00D77B45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7606D"/>
    <w:rsid w:val="000F3846"/>
    <w:rsid w:val="0010610E"/>
    <w:rsid w:val="00112476"/>
    <w:rsid w:val="001548C4"/>
    <w:rsid w:val="001C74E9"/>
    <w:rsid w:val="001F68A2"/>
    <w:rsid w:val="00214BAD"/>
    <w:rsid w:val="00265B36"/>
    <w:rsid w:val="00276BA2"/>
    <w:rsid w:val="002E495C"/>
    <w:rsid w:val="00430555"/>
    <w:rsid w:val="00440062"/>
    <w:rsid w:val="0045335C"/>
    <w:rsid w:val="00465269"/>
    <w:rsid w:val="00483CE8"/>
    <w:rsid w:val="00493ECC"/>
    <w:rsid w:val="004C02A1"/>
    <w:rsid w:val="004E3C87"/>
    <w:rsid w:val="004F4CD3"/>
    <w:rsid w:val="005301A4"/>
    <w:rsid w:val="00600214"/>
    <w:rsid w:val="00670398"/>
    <w:rsid w:val="006C0E01"/>
    <w:rsid w:val="006C435C"/>
    <w:rsid w:val="006E30A7"/>
    <w:rsid w:val="007347BA"/>
    <w:rsid w:val="007419C9"/>
    <w:rsid w:val="00742186"/>
    <w:rsid w:val="007512CD"/>
    <w:rsid w:val="007B131B"/>
    <w:rsid w:val="008B0E13"/>
    <w:rsid w:val="008D095F"/>
    <w:rsid w:val="00901B60"/>
    <w:rsid w:val="00904AD8"/>
    <w:rsid w:val="00A06E36"/>
    <w:rsid w:val="00A24024"/>
    <w:rsid w:val="00A73610"/>
    <w:rsid w:val="00A77E37"/>
    <w:rsid w:val="00AA1527"/>
    <w:rsid w:val="00B0150A"/>
    <w:rsid w:val="00B16F4E"/>
    <w:rsid w:val="00B50080"/>
    <w:rsid w:val="00B57686"/>
    <w:rsid w:val="00C74D8F"/>
    <w:rsid w:val="00C93230"/>
    <w:rsid w:val="00CE39A5"/>
    <w:rsid w:val="00D537BE"/>
    <w:rsid w:val="00D77B45"/>
    <w:rsid w:val="00DD6B89"/>
    <w:rsid w:val="00DE361F"/>
    <w:rsid w:val="00E12E26"/>
    <w:rsid w:val="00E16EC1"/>
    <w:rsid w:val="00E2157B"/>
    <w:rsid w:val="00E26114"/>
    <w:rsid w:val="00E55621"/>
    <w:rsid w:val="00ED0792"/>
    <w:rsid w:val="00ED2EB5"/>
    <w:rsid w:val="00EF7C08"/>
    <w:rsid w:val="00F54055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43</TotalTime>
  <Pages>1</Pages>
  <Words>51</Words>
  <Characters>297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35</cp:revision>
  <dcterms:created xsi:type="dcterms:W3CDTF">2015-01-14T16:31:00Z</dcterms:created>
  <dcterms:modified xsi:type="dcterms:W3CDTF">2015-03-04T11:48:00Z</dcterms:modified>
</cp:coreProperties>
</file>