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1F2" w:rsidRDefault="00F101F2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22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Черникова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F101F2" w:rsidRPr="004A23A4"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4A23A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4A23A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</w:pPr>
            <w:r w:rsidRPr="004A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4A23A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4A23A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A23A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A23A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23A4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F101F2" w:rsidRPr="004A23A4"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15,27</w:t>
            </w:r>
          </w:p>
        </w:tc>
        <w:tc>
          <w:tcPr>
            <w:tcW w:w="2589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4,64</w:t>
            </w:r>
          </w:p>
        </w:tc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22,23</w:t>
            </w:r>
          </w:p>
        </w:tc>
        <w:tc>
          <w:tcPr>
            <w:tcW w:w="1915" w:type="dxa"/>
          </w:tcPr>
          <w:p w:rsidR="00F101F2" w:rsidRPr="004A23A4" w:rsidRDefault="00F101F2" w:rsidP="004A23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27.02.2015</w:t>
            </w:r>
          </w:p>
        </w:tc>
      </w:tr>
    </w:tbl>
    <w:p w:rsidR="00F101F2" w:rsidRPr="006E30A7" w:rsidRDefault="00F101F2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101F2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22271"/>
    <w:rsid w:val="000F3846"/>
    <w:rsid w:val="00112476"/>
    <w:rsid w:val="001C74E9"/>
    <w:rsid w:val="001F68A2"/>
    <w:rsid w:val="00214B63"/>
    <w:rsid w:val="00265B36"/>
    <w:rsid w:val="00276BA2"/>
    <w:rsid w:val="003A7245"/>
    <w:rsid w:val="004219B5"/>
    <w:rsid w:val="00430555"/>
    <w:rsid w:val="00440062"/>
    <w:rsid w:val="00465269"/>
    <w:rsid w:val="00483CE8"/>
    <w:rsid w:val="00487F0D"/>
    <w:rsid w:val="00493ECC"/>
    <w:rsid w:val="004A23A4"/>
    <w:rsid w:val="004E3C87"/>
    <w:rsid w:val="004F4CD3"/>
    <w:rsid w:val="00547873"/>
    <w:rsid w:val="00626CE6"/>
    <w:rsid w:val="006E30A7"/>
    <w:rsid w:val="007204E3"/>
    <w:rsid w:val="007419C9"/>
    <w:rsid w:val="00742186"/>
    <w:rsid w:val="007512CD"/>
    <w:rsid w:val="007730AB"/>
    <w:rsid w:val="00904AD8"/>
    <w:rsid w:val="00912DD7"/>
    <w:rsid w:val="00A73610"/>
    <w:rsid w:val="00A77E37"/>
    <w:rsid w:val="00A838A5"/>
    <w:rsid w:val="00B50080"/>
    <w:rsid w:val="00B8373A"/>
    <w:rsid w:val="00C74D8F"/>
    <w:rsid w:val="00C86392"/>
    <w:rsid w:val="00C93230"/>
    <w:rsid w:val="00D537BE"/>
    <w:rsid w:val="00DA3A42"/>
    <w:rsid w:val="00DD6B89"/>
    <w:rsid w:val="00DE361F"/>
    <w:rsid w:val="00E12E26"/>
    <w:rsid w:val="00E16EC1"/>
    <w:rsid w:val="00E2157B"/>
    <w:rsid w:val="00E26114"/>
    <w:rsid w:val="00ED24E5"/>
    <w:rsid w:val="00ED2EB5"/>
    <w:rsid w:val="00F101F2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dcterms:created xsi:type="dcterms:W3CDTF">2015-01-14T16:31:00Z</dcterms:created>
  <dcterms:modified xsi:type="dcterms:W3CDTF">2015-03-04T11:58:00Z</dcterms:modified>
</cp:coreProperties>
</file>