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308" w:rsidRDefault="002A6308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Черникова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2A6308" w:rsidRPr="00164A05">
        <w:tc>
          <w:tcPr>
            <w:tcW w:w="1914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164A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64A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164A0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64A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2A6308" w:rsidRPr="00164A05" w:rsidRDefault="002A6308" w:rsidP="00164A05">
            <w:pPr>
              <w:spacing w:after="0" w:line="240" w:lineRule="auto"/>
              <w:jc w:val="center"/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164A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64A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164A0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64A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64A05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4A05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2A6308" w:rsidRPr="00164A05">
        <w:tc>
          <w:tcPr>
            <w:tcW w:w="1914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14,91</w:t>
            </w:r>
          </w:p>
        </w:tc>
        <w:tc>
          <w:tcPr>
            <w:tcW w:w="2589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5,20</w:t>
            </w:r>
          </w:p>
        </w:tc>
        <w:tc>
          <w:tcPr>
            <w:tcW w:w="1914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4A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22,49</w:t>
            </w:r>
          </w:p>
        </w:tc>
        <w:tc>
          <w:tcPr>
            <w:tcW w:w="1915" w:type="dxa"/>
          </w:tcPr>
          <w:p w:rsidR="002A6308" w:rsidRPr="00164A05" w:rsidRDefault="002A6308" w:rsidP="00164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20.01.2015</w:t>
            </w:r>
          </w:p>
        </w:tc>
      </w:tr>
    </w:tbl>
    <w:p w:rsidR="002A6308" w:rsidRPr="006E30A7" w:rsidRDefault="002A6308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A6308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F3846"/>
    <w:rsid w:val="0016407C"/>
    <w:rsid w:val="00164A05"/>
    <w:rsid w:val="001C74E9"/>
    <w:rsid w:val="001F68A2"/>
    <w:rsid w:val="00265B36"/>
    <w:rsid w:val="002A6308"/>
    <w:rsid w:val="00384571"/>
    <w:rsid w:val="00430555"/>
    <w:rsid w:val="00440062"/>
    <w:rsid w:val="00465269"/>
    <w:rsid w:val="00483CE8"/>
    <w:rsid w:val="00493ECC"/>
    <w:rsid w:val="004E3C87"/>
    <w:rsid w:val="004F4CD3"/>
    <w:rsid w:val="006E30A7"/>
    <w:rsid w:val="007419C9"/>
    <w:rsid w:val="00742186"/>
    <w:rsid w:val="007512CD"/>
    <w:rsid w:val="00904AD8"/>
    <w:rsid w:val="00A73610"/>
    <w:rsid w:val="00B50080"/>
    <w:rsid w:val="00C74D8F"/>
    <w:rsid w:val="00C93230"/>
    <w:rsid w:val="00DD6B89"/>
    <w:rsid w:val="00DE361F"/>
    <w:rsid w:val="00E12E26"/>
    <w:rsid w:val="00E16EC1"/>
    <w:rsid w:val="00E2157B"/>
    <w:rsid w:val="00E21B4E"/>
    <w:rsid w:val="00E26114"/>
    <w:rsid w:val="00E82310"/>
    <w:rsid w:val="00EA7ACE"/>
    <w:rsid w:val="00EB1699"/>
    <w:rsid w:val="00ED2EB5"/>
    <w:rsid w:val="00FC2687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19</cp:revision>
  <dcterms:created xsi:type="dcterms:W3CDTF">2015-01-14T16:31:00Z</dcterms:created>
  <dcterms:modified xsi:type="dcterms:W3CDTF">2015-03-04T11:57:00Z</dcterms:modified>
</cp:coreProperties>
</file>