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9D4" w:rsidRDefault="002529D4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14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Черникова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2529D4" w:rsidRPr="00170876">
        <w:tc>
          <w:tcPr>
            <w:tcW w:w="1914" w:type="dxa"/>
          </w:tcPr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17087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7087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70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7087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17087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087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70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7087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2529D4" w:rsidRPr="00170876" w:rsidRDefault="002529D4" w:rsidP="00170876">
            <w:pPr>
              <w:spacing w:after="0" w:line="240" w:lineRule="auto"/>
              <w:jc w:val="center"/>
            </w:pPr>
            <w:r w:rsidRPr="001708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17087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7087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70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7087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17087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087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708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7087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0876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2529D4" w:rsidRPr="00170876">
        <w:tc>
          <w:tcPr>
            <w:tcW w:w="1914" w:type="dxa"/>
          </w:tcPr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15,50</w:t>
            </w:r>
          </w:p>
        </w:tc>
        <w:tc>
          <w:tcPr>
            <w:tcW w:w="2589" w:type="dxa"/>
          </w:tcPr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08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5,07</w:t>
            </w:r>
          </w:p>
        </w:tc>
        <w:tc>
          <w:tcPr>
            <w:tcW w:w="1914" w:type="dxa"/>
          </w:tcPr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08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914" w:type="dxa"/>
          </w:tcPr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08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22,86</w:t>
            </w:r>
          </w:p>
        </w:tc>
        <w:tc>
          <w:tcPr>
            <w:tcW w:w="1915" w:type="dxa"/>
          </w:tcPr>
          <w:p w:rsidR="002529D4" w:rsidRPr="00170876" w:rsidRDefault="002529D4" w:rsidP="00170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19.02.2015</w:t>
            </w:r>
          </w:p>
        </w:tc>
      </w:tr>
    </w:tbl>
    <w:p w:rsidR="002529D4" w:rsidRPr="006E30A7" w:rsidRDefault="002529D4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529D4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F3846"/>
    <w:rsid w:val="00170876"/>
    <w:rsid w:val="00177EEA"/>
    <w:rsid w:val="001C74E9"/>
    <w:rsid w:val="001F68A2"/>
    <w:rsid w:val="002529D4"/>
    <w:rsid w:val="00265B36"/>
    <w:rsid w:val="002C3476"/>
    <w:rsid w:val="00430555"/>
    <w:rsid w:val="00440062"/>
    <w:rsid w:val="00465269"/>
    <w:rsid w:val="00493ECC"/>
    <w:rsid w:val="004E3C87"/>
    <w:rsid w:val="004F4CD3"/>
    <w:rsid w:val="00523056"/>
    <w:rsid w:val="005B4672"/>
    <w:rsid w:val="006E30A7"/>
    <w:rsid w:val="007419C9"/>
    <w:rsid w:val="00742186"/>
    <w:rsid w:val="00810F12"/>
    <w:rsid w:val="00904AD8"/>
    <w:rsid w:val="00A73610"/>
    <w:rsid w:val="00B50080"/>
    <w:rsid w:val="00C74D8F"/>
    <w:rsid w:val="00C93230"/>
    <w:rsid w:val="00CB2A3F"/>
    <w:rsid w:val="00D52AA2"/>
    <w:rsid w:val="00DD6B89"/>
    <w:rsid w:val="00DE361F"/>
    <w:rsid w:val="00E12E26"/>
    <w:rsid w:val="00E16EC1"/>
    <w:rsid w:val="00E2157B"/>
    <w:rsid w:val="00E26114"/>
    <w:rsid w:val="00ED2EB5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</Pages>
  <Words>51</Words>
  <Characters>295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18</cp:revision>
  <dcterms:created xsi:type="dcterms:W3CDTF">2015-01-14T16:31:00Z</dcterms:created>
  <dcterms:modified xsi:type="dcterms:W3CDTF">2015-03-04T11:56:00Z</dcterms:modified>
</cp:coreProperties>
</file>