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8C" w:rsidRDefault="00701E8C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01E8C" w:rsidRPr="007D2290"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7D229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22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7D229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22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7D229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22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7D229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229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229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2290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01E8C" w:rsidRPr="007D2290"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11,29</w:t>
            </w:r>
          </w:p>
        </w:tc>
        <w:tc>
          <w:tcPr>
            <w:tcW w:w="2589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4,35</w:t>
            </w:r>
          </w:p>
        </w:tc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2,52</w:t>
            </w:r>
          </w:p>
        </w:tc>
        <w:tc>
          <w:tcPr>
            <w:tcW w:w="1914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18,16</w:t>
            </w:r>
          </w:p>
        </w:tc>
        <w:tc>
          <w:tcPr>
            <w:tcW w:w="1915" w:type="dxa"/>
          </w:tcPr>
          <w:p w:rsidR="00701E8C" w:rsidRPr="007D2290" w:rsidRDefault="00701E8C" w:rsidP="007D2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12.02.2015</w:t>
            </w:r>
          </w:p>
        </w:tc>
      </w:tr>
    </w:tbl>
    <w:p w:rsidR="00701E8C" w:rsidRPr="006E30A7" w:rsidRDefault="00701E8C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01E8C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C74E9"/>
    <w:rsid w:val="001F68A2"/>
    <w:rsid w:val="00265B36"/>
    <w:rsid w:val="00323905"/>
    <w:rsid w:val="00430555"/>
    <w:rsid w:val="00465269"/>
    <w:rsid w:val="00493ECC"/>
    <w:rsid w:val="004E3C87"/>
    <w:rsid w:val="004F4CD3"/>
    <w:rsid w:val="005709F5"/>
    <w:rsid w:val="005B74D3"/>
    <w:rsid w:val="006158C8"/>
    <w:rsid w:val="00692FD7"/>
    <w:rsid w:val="006E30A7"/>
    <w:rsid w:val="00701E8C"/>
    <w:rsid w:val="007419C9"/>
    <w:rsid w:val="00742186"/>
    <w:rsid w:val="007D2290"/>
    <w:rsid w:val="00904AD8"/>
    <w:rsid w:val="00953797"/>
    <w:rsid w:val="00A73610"/>
    <w:rsid w:val="00B50080"/>
    <w:rsid w:val="00B611CC"/>
    <w:rsid w:val="00C93230"/>
    <w:rsid w:val="00DD6B89"/>
    <w:rsid w:val="00DE361F"/>
    <w:rsid w:val="00E12E26"/>
    <w:rsid w:val="00E16EC1"/>
    <w:rsid w:val="00E2157B"/>
    <w:rsid w:val="00E26114"/>
    <w:rsid w:val="00ED2EB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dcterms:created xsi:type="dcterms:W3CDTF">2015-01-14T16:31:00Z</dcterms:created>
  <dcterms:modified xsi:type="dcterms:W3CDTF">2015-03-04T11:56:00Z</dcterms:modified>
</cp:coreProperties>
</file>