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E5E" w:rsidRDefault="007B5E5E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43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B0150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пр.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Строителей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7B5E5E" w:rsidRPr="00951A28">
        <w:tc>
          <w:tcPr>
            <w:tcW w:w="1914" w:type="dxa"/>
          </w:tcPr>
          <w:p w:rsidR="007B5E5E" w:rsidRPr="00951A28" w:rsidRDefault="007B5E5E" w:rsidP="00951A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1A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951A2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51A28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951A2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951A28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7B5E5E" w:rsidRPr="00951A28" w:rsidRDefault="007B5E5E" w:rsidP="00951A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1A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951A2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B5E5E" w:rsidRPr="00951A28" w:rsidRDefault="007B5E5E" w:rsidP="00951A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51A28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951A2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951A28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7B5E5E" w:rsidRPr="00951A28" w:rsidRDefault="007B5E5E" w:rsidP="00951A28">
            <w:pPr>
              <w:spacing w:after="0" w:line="240" w:lineRule="auto"/>
              <w:jc w:val="center"/>
            </w:pPr>
            <w:r w:rsidRPr="00951A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951A2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51A28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951A2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951A28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7B5E5E" w:rsidRPr="00951A28" w:rsidRDefault="007B5E5E" w:rsidP="00951A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1A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951A2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B5E5E" w:rsidRPr="00951A28" w:rsidRDefault="007B5E5E" w:rsidP="00951A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51A28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951A2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951A28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7B5E5E" w:rsidRPr="00951A28" w:rsidRDefault="007B5E5E" w:rsidP="00951A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51A28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7B5E5E" w:rsidRPr="00951A28">
        <w:tc>
          <w:tcPr>
            <w:tcW w:w="1914" w:type="dxa"/>
          </w:tcPr>
          <w:p w:rsidR="007B5E5E" w:rsidRPr="00951A28" w:rsidRDefault="007B5E5E" w:rsidP="00951A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51A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14,13</w:t>
            </w:r>
          </w:p>
        </w:tc>
        <w:tc>
          <w:tcPr>
            <w:tcW w:w="2589" w:type="dxa"/>
          </w:tcPr>
          <w:p w:rsidR="007B5E5E" w:rsidRPr="00951A28" w:rsidRDefault="007B5E5E" w:rsidP="00951A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51A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4,95</w:t>
            </w:r>
          </w:p>
        </w:tc>
        <w:tc>
          <w:tcPr>
            <w:tcW w:w="1914" w:type="dxa"/>
          </w:tcPr>
          <w:p w:rsidR="007B5E5E" w:rsidRPr="00951A28" w:rsidRDefault="007B5E5E" w:rsidP="00951A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51A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2,26</w:t>
            </w:r>
          </w:p>
        </w:tc>
        <w:tc>
          <w:tcPr>
            <w:tcW w:w="1914" w:type="dxa"/>
          </w:tcPr>
          <w:p w:rsidR="007B5E5E" w:rsidRPr="00951A28" w:rsidRDefault="007B5E5E" w:rsidP="00951A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51A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21,34</w:t>
            </w:r>
          </w:p>
        </w:tc>
        <w:tc>
          <w:tcPr>
            <w:tcW w:w="1915" w:type="dxa"/>
          </w:tcPr>
          <w:p w:rsidR="007B5E5E" w:rsidRPr="00951A28" w:rsidRDefault="007B5E5E" w:rsidP="00951A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14.01.2015</w:t>
            </w:r>
          </w:p>
        </w:tc>
      </w:tr>
    </w:tbl>
    <w:p w:rsidR="007B5E5E" w:rsidRPr="006E30A7" w:rsidRDefault="007B5E5E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B5E5E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7606D"/>
    <w:rsid w:val="000F3846"/>
    <w:rsid w:val="00112476"/>
    <w:rsid w:val="001C74E9"/>
    <w:rsid w:val="001F68A2"/>
    <w:rsid w:val="00214BAD"/>
    <w:rsid w:val="00265B36"/>
    <w:rsid w:val="00276BA2"/>
    <w:rsid w:val="002B2E9F"/>
    <w:rsid w:val="002B4451"/>
    <w:rsid w:val="002E495C"/>
    <w:rsid w:val="003F3B8B"/>
    <w:rsid w:val="00430555"/>
    <w:rsid w:val="00440062"/>
    <w:rsid w:val="0045335C"/>
    <w:rsid w:val="00465269"/>
    <w:rsid w:val="00483CE8"/>
    <w:rsid w:val="00493ECC"/>
    <w:rsid w:val="004C02A1"/>
    <w:rsid w:val="004E3C87"/>
    <w:rsid w:val="004F4CD3"/>
    <w:rsid w:val="0062777A"/>
    <w:rsid w:val="006C0E01"/>
    <w:rsid w:val="006E30A7"/>
    <w:rsid w:val="007347BA"/>
    <w:rsid w:val="007419C9"/>
    <w:rsid w:val="00742186"/>
    <w:rsid w:val="007512CD"/>
    <w:rsid w:val="007B131B"/>
    <w:rsid w:val="007B5E5E"/>
    <w:rsid w:val="008856AC"/>
    <w:rsid w:val="008B0E13"/>
    <w:rsid w:val="00904AD8"/>
    <w:rsid w:val="00951A28"/>
    <w:rsid w:val="00A73610"/>
    <w:rsid w:val="00A77E37"/>
    <w:rsid w:val="00AD3D46"/>
    <w:rsid w:val="00B0150A"/>
    <w:rsid w:val="00B50080"/>
    <w:rsid w:val="00B57686"/>
    <w:rsid w:val="00C74D8F"/>
    <w:rsid w:val="00C93230"/>
    <w:rsid w:val="00CC6DB5"/>
    <w:rsid w:val="00CE39A5"/>
    <w:rsid w:val="00D537BE"/>
    <w:rsid w:val="00DD6B89"/>
    <w:rsid w:val="00DE361F"/>
    <w:rsid w:val="00E12E26"/>
    <w:rsid w:val="00E16EC1"/>
    <w:rsid w:val="00E2157B"/>
    <w:rsid w:val="00E26114"/>
    <w:rsid w:val="00ED0792"/>
    <w:rsid w:val="00ED2EB5"/>
    <w:rsid w:val="00F54055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</TotalTime>
  <Pages>1</Pages>
  <Words>51</Words>
  <Characters>296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29</cp:revision>
  <dcterms:created xsi:type="dcterms:W3CDTF">2015-01-14T16:31:00Z</dcterms:created>
  <dcterms:modified xsi:type="dcterms:W3CDTF">2015-03-04T10:59:00Z</dcterms:modified>
</cp:coreProperties>
</file>