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269" w:rsidRDefault="00AE6269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>№ 189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>ул. Степная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AE6269" w:rsidRPr="00E820AE">
        <w:tc>
          <w:tcPr>
            <w:tcW w:w="1914" w:type="dxa"/>
          </w:tcPr>
          <w:p w:rsidR="00AE6269" w:rsidRPr="00E820AE" w:rsidRDefault="00AE6269" w:rsidP="00E820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0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E820A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820A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E820A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E820A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AE6269" w:rsidRPr="00E820AE" w:rsidRDefault="00AE6269" w:rsidP="00E820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0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E820A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E6269" w:rsidRPr="00E820AE" w:rsidRDefault="00AE6269" w:rsidP="00E820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0A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E820A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E820A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AE6269" w:rsidRPr="00E820AE" w:rsidRDefault="00AE6269" w:rsidP="00E820AE">
            <w:pPr>
              <w:spacing w:after="0" w:line="240" w:lineRule="auto"/>
              <w:jc w:val="center"/>
            </w:pPr>
            <w:r w:rsidRPr="00E820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E820A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820A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E820A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E820A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AE6269" w:rsidRPr="00E820AE" w:rsidRDefault="00AE6269" w:rsidP="00E820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20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E820A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E6269" w:rsidRPr="00E820AE" w:rsidRDefault="00AE6269" w:rsidP="00E820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0A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E820A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E820A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AE6269" w:rsidRPr="00E820AE" w:rsidRDefault="00AE6269" w:rsidP="00E820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20AE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AE6269" w:rsidRPr="00E820AE">
        <w:tc>
          <w:tcPr>
            <w:tcW w:w="1914" w:type="dxa"/>
          </w:tcPr>
          <w:p w:rsidR="00AE6269" w:rsidRPr="00E820AE" w:rsidRDefault="00AE6269" w:rsidP="00E820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0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12,69</w:t>
            </w:r>
          </w:p>
        </w:tc>
        <w:tc>
          <w:tcPr>
            <w:tcW w:w="2589" w:type="dxa"/>
          </w:tcPr>
          <w:p w:rsidR="00AE6269" w:rsidRPr="00E820AE" w:rsidRDefault="00AE6269" w:rsidP="00E820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0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5,40</w:t>
            </w:r>
          </w:p>
        </w:tc>
        <w:tc>
          <w:tcPr>
            <w:tcW w:w="1914" w:type="dxa"/>
          </w:tcPr>
          <w:p w:rsidR="00AE6269" w:rsidRPr="00E820AE" w:rsidRDefault="00AE6269" w:rsidP="00E820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0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2,38</w:t>
            </w:r>
          </w:p>
        </w:tc>
        <w:tc>
          <w:tcPr>
            <w:tcW w:w="1914" w:type="dxa"/>
          </w:tcPr>
          <w:p w:rsidR="00AE6269" w:rsidRPr="00E820AE" w:rsidRDefault="00AE6269" w:rsidP="00E820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20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20,47</w:t>
            </w:r>
          </w:p>
        </w:tc>
        <w:tc>
          <w:tcPr>
            <w:tcW w:w="1915" w:type="dxa"/>
          </w:tcPr>
          <w:p w:rsidR="00AE6269" w:rsidRPr="00E820AE" w:rsidRDefault="00AE6269" w:rsidP="00E820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25.02.2015</w:t>
            </w:r>
          </w:p>
        </w:tc>
      </w:tr>
    </w:tbl>
    <w:p w:rsidR="00AE6269" w:rsidRPr="006E30A7" w:rsidRDefault="00AE6269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E6269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F3846"/>
    <w:rsid w:val="004F4C34"/>
    <w:rsid w:val="006E30A7"/>
    <w:rsid w:val="00734E44"/>
    <w:rsid w:val="007A6C82"/>
    <w:rsid w:val="00974170"/>
    <w:rsid w:val="00AE6269"/>
    <w:rsid w:val="00D60457"/>
    <w:rsid w:val="00E61722"/>
    <w:rsid w:val="00E820AE"/>
    <w:rsid w:val="00FD5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74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51</Words>
  <Characters>294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</cp:revision>
  <dcterms:created xsi:type="dcterms:W3CDTF">2015-01-14T16:31:00Z</dcterms:created>
  <dcterms:modified xsi:type="dcterms:W3CDTF">2015-03-04T11:46:00Z</dcterms:modified>
</cp:coreProperties>
</file>