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670" w:rsidRDefault="00530670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 xml:space="preserve">Размер платы за услуги по содержанию, текущему ремонту и управлению, предоставляемые ООО УК «Жилстрой»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53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пр</w:t>
      </w:r>
      <w:r w:rsidRPr="00B0150A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Мира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530670" w:rsidRPr="00245BEF">
        <w:tc>
          <w:tcPr>
            <w:tcW w:w="1914" w:type="dxa"/>
          </w:tcPr>
          <w:p w:rsidR="00530670" w:rsidRPr="00245BEF" w:rsidRDefault="00530670" w:rsidP="0024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5B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245BE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245BEF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245BE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245BEF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530670" w:rsidRPr="00245BEF" w:rsidRDefault="00530670" w:rsidP="0024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5B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245BE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530670" w:rsidRPr="00245BEF" w:rsidRDefault="00530670" w:rsidP="0024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45BEF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245BE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245BEF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530670" w:rsidRPr="00245BEF" w:rsidRDefault="00530670" w:rsidP="00245BEF">
            <w:pPr>
              <w:spacing w:after="0" w:line="240" w:lineRule="auto"/>
              <w:jc w:val="center"/>
            </w:pPr>
            <w:r w:rsidRPr="00245B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245BE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245BEF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245BE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245BEF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530670" w:rsidRPr="00245BEF" w:rsidRDefault="00530670" w:rsidP="0024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5B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245BE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530670" w:rsidRPr="00245BEF" w:rsidRDefault="00530670" w:rsidP="0024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45BEF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245BE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245BEF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530670" w:rsidRPr="00245BEF" w:rsidRDefault="00530670" w:rsidP="0024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45BEF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530670" w:rsidRPr="00245BEF">
        <w:tc>
          <w:tcPr>
            <w:tcW w:w="1914" w:type="dxa"/>
          </w:tcPr>
          <w:p w:rsidR="00530670" w:rsidRPr="00245BEF" w:rsidRDefault="00530670" w:rsidP="0024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45B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10,27</w:t>
            </w:r>
          </w:p>
        </w:tc>
        <w:tc>
          <w:tcPr>
            <w:tcW w:w="2589" w:type="dxa"/>
          </w:tcPr>
          <w:p w:rsidR="00530670" w:rsidRPr="00245BEF" w:rsidRDefault="00530670" w:rsidP="0024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45B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3,64</w:t>
            </w:r>
          </w:p>
        </w:tc>
        <w:tc>
          <w:tcPr>
            <w:tcW w:w="1914" w:type="dxa"/>
          </w:tcPr>
          <w:p w:rsidR="00530670" w:rsidRPr="00245BEF" w:rsidRDefault="00530670" w:rsidP="0024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45B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2,28</w:t>
            </w:r>
          </w:p>
        </w:tc>
        <w:tc>
          <w:tcPr>
            <w:tcW w:w="1914" w:type="dxa"/>
          </w:tcPr>
          <w:p w:rsidR="00530670" w:rsidRPr="00245BEF" w:rsidRDefault="00530670" w:rsidP="0024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45B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16,19</w:t>
            </w:r>
          </w:p>
        </w:tc>
        <w:tc>
          <w:tcPr>
            <w:tcW w:w="1915" w:type="dxa"/>
          </w:tcPr>
          <w:p w:rsidR="00530670" w:rsidRPr="00245BEF" w:rsidRDefault="00530670" w:rsidP="0024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06.02.2015</w:t>
            </w:r>
          </w:p>
        </w:tc>
      </w:tr>
    </w:tbl>
    <w:p w:rsidR="00530670" w:rsidRPr="00D77B45" w:rsidRDefault="00530670" w:rsidP="006E30A7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530670" w:rsidRPr="00D77B45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52DE7"/>
    <w:rsid w:val="0007606D"/>
    <w:rsid w:val="000F3846"/>
    <w:rsid w:val="00112476"/>
    <w:rsid w:val="001C74E9"/>
    <w:rsid w:val="001E0EE0"/>
    <w:rsid w:val="001F68A2"/>
    <w:rsid w:val="00214BAD"/>
    <w:rsid w:val="00230B1C"/>
    <w:rsid w:val="00235263"/>
    <w:rsid w:val="00245BEF"/>
    <w:rsid w:val="00265B36"/>
    <w:rsid w:val="00276BA2"/>
    <w:rsid w:val="002B748C"/>
    <w:rsid w:val="002D559A"/>
    <w:rsid w:val="002E495C"/>
    <w:rsid w:val="00385A66"/>
    <w:rsid w:val="00430555"/>
    <w:rsid w:val="00440062"/>
    <w:rsid w:val="0045335C"/>
    <w:rsid w:val="00465269"/>
    <w:rsid w:val="00483CE8"/>
    <w:rsid w:val="00493ECC"/>
    <w:rsid w:val="004C02A1"/>
    <w:rsid w:val="004E3C87"/>
    <w:rsid w:val="004F4CD3"/>
    <w:rsid w:val="00530670"/>
    <w:rsid w:val="005523E3"/>
    <w:rsid w:val="00612B5B"/>
    <w:rsid w:val="00657A86"/>
    <w:rsid w:val="00677E94"/>
    <w:rsid w:val="006C0E01"/>
    <w:rsid w:val="006C435C"/>
    <w:rsid w:val="006E30A7"/>
    <w:rsid w:val="0073405F"/>
    <w:rsid w:val="007347BA"/>
    <w:rsid w:val="007419C9"/>
    <w:rsid w:val="00742186"/>
    <w:rsid w:val="007512CD"/>
    <w:rsid w:val="007B131B"/>
    <w:rsid w:val="00833937"/>
    <w:rsid w:val="0088311A"/>
    <w:rsid w:val="008B0E13"/>
    <w:rsid w:val="008B49C1"/>
    <w:rsid w:val="008D095F"/>
    <w:rsid w:val="00904AD8"/>
    <w:rsid w:val="00A06E36"/>
    <w:rsid w:val="00A24024"/>
    <w:rsid w:val="00A45796"/>
    <w:rsid w:val="00A73610"/>
    <w:rsid w:val="00A77E37"/>
    <w:rsid w:val="00AA1527"/>
    <w:rsid w:val="00AA1F9E"/>
    <w:rsid w:val="00AE410C"/>
    <w:rsid w:val="00B0150A"/>
    <w:rsid w:val="00B204C4"/>
    <w:rsid w:val="00B50080"/>
    <w:rsid w:val="00B57686"/>
    <w:rsid w:val="00C5316B"/>
    <w:rsid w:val="00C74D8F"/>
    <w:rsid w:val="00C93230"/>
    <w:rsid w:val="00CA2D64"/>
    <w:rsid w:val="00CB75F8"/>
    <w:rsid w:val="00CD7227"/>
    <w:rsid w:val="00CE39A5"/>
    <w:rsid w:val="00D537BE"/>
    <w:rsid w:val="00D77B45"/>
    <w:rsid w:val="00DA0DF7"/>
    <w:rsid w:val="00DC23E1"/>
    <w:rsid w:val="00DD6B89"/>
    <w:rsid w:val="00DE361F"/>
    <w:rsid w:val="00E12E26"/>
    <w:rsid w:val="00E16EC1"/>
    <w:rsid w:val="00E2157B"/>
    <w:rsid w:val="00E26114"/>
    <w:rsid w:val="00E41A8D"/>
    <w:rsid w:val="00ED0792"/>
    <w:rsid w:val="00ED2EB5"/>
    <w:rsid w:val="00F54055"/>
    <w:rsid w:val="00F66B39"/>
    <w:rsid w:val="00F858EB"/>
    <w:rsid w:val="00F9442B"/>
    <w:rsid w:val="00F97F7C"/>
    <w:rsid w:val="00FD48E5"/>
    <w:rsid w:val="00FF04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50</TotalTime>
  <Pages>1</Pages>
  <Words>50</Words>
  <Characters>291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58</cp:revision>
  <dcterms:created xsi:type="dcterms:W3CDTF">2015-01-14T16:31:00Z</dcterms:created>
  <dcterms:modified xsi:type="dcterms:W3CDTF">2015-03-04T11:06:00Z</dcterms:modified>
</cp:coreProperties>
</file>