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2B3" w:rsidRDefault="00CF32B3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31Б строение 1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пр</w:t>
      </w:r>
      <w:r w:rsidRPr="00B0150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Мира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CF32B3" w:rsidRPr="0071748C">
        <w:tc>
          <w:tcPr>
            <w:tcW w:w="1914" w:type="dxa"/>
          </w:tcPr>
          <w:p w:rsidR="00CF32B3" w:rsidRPr="0071748C" w:rsidRDefault="00CF32B3" w:rsidP="007174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74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71748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1748C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71748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71748C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CF32B3" w:rsidRPr="0071748C" w:rsidRDefault="00CF32B3" w:rsidP="007174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74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71748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F32B3" w:rsidRPr="0071748C" w:rsidRDefault="00CF32B3" w:rsidP="007174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748C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71748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71748C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CF32B3" w:rsidRPr="0071748C" w:rsidRDefault="00CF32B3" w:rsidP="0071748C">
            <w:pPr>
              <w:spacing w:after="0" w:line="240" w:lineRule="auto"/>
              <w:jc w:val="center"/>
            </w:pPr>
            <w:r w:rsidRPr="007174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71748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1748C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71748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71748C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CF32B3" w:rsidRPr="0071748C" w:rsidRDefault="00CF32B3" w:rsidP="007174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74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71748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F32B3" w:rsidRPr="0071748C" w:rsidRDefault="00CF32B3" w:rsidP="007174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748C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71748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71748C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CF32B3" w:rsidRPr="0071748C" w:rsidRDefault="00CF32B3" w:rsidP="007174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1748C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CF32B3" w:rsidRPr="0071748C">
        <w:tc>
          <w:tcPr>
            <w:tcW w:w="1914" w:type="dxa"/>
          </w:tcPr>
          <w:p w:rsidR="00CF32B3" w:rsidRPr="0071748C" w:rsidRDefault="00CF32B3" w:rsidP="007174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74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11,98</w:t>
            </w:r>
          </w:p>
        </w:tc>
        <w:tc>
          <w:tcPr>
            <w:tcW w:w="2589" w:type="dxa"/>
          </w:tcPr>
          <w:p w:rsidR="00CF32B3" w:rsidRPr="0071748C" w:rsidRDefault="00CF32B3" w:rsidP="007174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74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1,00</w:t>
            </w:r>
          </w:p>
        </w:tc>
        <w:tc>
          <w:tcPr>
            <w:tcW w:w="1914" w:type="dxa"/>
          </w:tcPr>
          <w:p w:rsidR="00CF32B3" w:rsidRPr="0071748C" w:rsidRDefault="00CF32B3" w:rsidP="007174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74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2,02</w:t>
            </w:r>
          </w:p>
        </w:tc>
        <w:tc>
          <w:tcPr>
            <w:tcW w:w="1914" w:type="dxa"/>
          </w:tcPr>
          <w:p w:rsidR="00CF32B3" w:rsidRPr="0071748C" w:rsidRDefault="00CF32B3" w:rsidP="007174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174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15,00</w:t>
            </w:r>
          </w:p>
        </w:tc>
        <w:tc>
          <w:tcPr>
            <w:tcW w:w="1915" w:type="dxa"/>
          </w:tcPr>
          <w:p w:rsidR="00CF32B3" w:rsidRPr="0071748C" w:rsidRDefault="00CF32B3" w:rsidP="007174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</w:t>
            </w:r>
            <w:r w:rsidRPr="0071748C">
              <w:rPr>
                <w:rFonts w:ascii="Times New Roman" w:hAnsi="Times New Roman" w:cs="Times New Roman"/>
                <w:b/>
                <w:bCs/>
              </w:rPr>
              <w:t>.0</w:t>
            </w:r>
            <w:r>
              <w:rPr>
                <w:rFonts w:ascii="Times New Roman" w:hAnsi="Times New Roman" w:cs="Times New Roman"/>
                <w:b/>
                <w:bCs/>
              </w:rPr>
              <w:t>1</w:t>
            </w:r>
            <w:r w:rsidRPr="0071748C">
              <w:rPr>
                <w:rFonts w:ascii="Times New Roman" w:hAnsi="Times New Roman" w:cs="Times New Roman"/>
                <w:b/>
                <w:bCs/>
              </w:rPr>
              <w:t>.201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</w:tbl>
    <w:p w:rsidR="00CF32B3" w:rsidRPr="00D77B45" w:rsidRDefault="00CF32B3" w:rsidP="006E30A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F32B3" w:rsidRPr="00D77B45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52DE7"/>
    <w:rsid w:val="0007606D"/>
    <w:rsid w:val="000F3846"/>
    <w:rsid w:val="00112476"/>
    <w:rsid w:val="001C74E9"/>
    <w:rsid w:val="001E0EE0"/>
    <w:rsid w:val="001F68A2"/>
    <w:rsid w:val="00214BAD"/>
    <w:rsid w:val="00230B1C"/>
    <w:rsid w:val="00265B36"/>
    <w:rsid w:val="00276BA2"/>
    <w:rsid w:val="00285749"/>
    <w:rsid w:val="002B748C"/>
    <w:rsid w:val="002E495C"/>
    <w:rsid w:val="00430555"/>
    <w:rsid w:val="00440062"/>
    <w:rsid w:val="0045335C"/>
    <w:rsid w:val="00465269"/>
    <w:rsid w:val="00483CE8"/>
    <w:rsid w:val="00493ECC"/>
    <w:rsid w:val="004C02A1"/>
    <w:rsid w:val="004E3C87"/>
    <w:rsid w:val="004F4CD3"/>
    <w:rsid w:val="00657A86"/>
    <w:rsid w:val="00677E94"/>
    <w:rsid w:val="006C0E01"/>
    <w:rsid w:val="006C435C"/>
    <w:rsid w:val="006E30A7"/>
    <w:rsid w:val="00704A10"/>
    <w:rsid w:val="0071748C"/>
    <w:rsid w:val="0073405F"/>
    <w:rsid w:val="007347BA"/>
    <w:rsid w:val="007419C9"/>
    <w:rsid w:val="00742186"/>
    <w:rsid w:val="007512CD"/>
    <w:rsid w:val="007B131B"/>
    <w:rsid w:val="00833937"/>
    <w:rsid w:val="00836C87"/>
    <w:rsid w:val="008B0E13"/>
    <w:rsid w:val="008D095F"/>
    <w:rsid w:val="00904AD8"/>
    <w:rsid w:val="00991459"/>
    <w:rsid w:val="00A06E36"/>
    <w:rsid w:val="00A24024"/>
    <w:rsid w:val="00A45796"/>
    <w:rsid w:val="00A73610"/>
    <w:rsid w:val="00A77E37"/>
    <w:rsid w:val="00AA1527"/>
    <w:rsid w:val="00AE410C"/>
    <w:rsid w:val="00B0150A"/>
    <w:rsid w:val="00B50080"/>
    <w:rsid w:val="00B57686"/>
    <w:rsid w:val="00BC2974"/>
    <w:rsid w:val="00C5316B"/>
    <w:rsid w:val="00C74D8F"/>
    <w:rsid w:val="00C93230"/>
    <w:rsid w:val="00CA2D64"/>
    <w:rsid w:val="00CB75F8"/>
    <w:rsid w:val="00CE39A5"/>
    <w:rsid w:val="00CF32B3"/>
    <w:rsid w:val="00D07F3C"/>
    <w:rsid w:val="00D537BE"/>
    <w:rsid w:val="00D77B45"/>
    <w:rsid w:val="00DC23E1"/>
    <w:rsid w:val="00DD6B89"/>
    <w:rsid w:val="00DE361F"/>
    <w:rsid w:val="00E12E26"/>
    <w:rsid w:val="00E16EC1"/>
    <w:rsid w:val="00E2157B"/>
    <w:rsid w:val="00E26114"/>
    <w:rsid w:val="00E2782B"/>
    <w:rsid w:val="00E41A8D"/>
    <w:rsid w:val="00ED0792"/>
    <w:rsid w:val="00ED2EB5"/>
    <w:rsid w:val="00F54055"/>
    <w:rsid w:val="00F858EB"/>
    <w:rsid w:val="00F9442B"/>
    <w:rsid w:val="00F97F7C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50</TotalTime>
  <Pages>1</Pages>
  <Words>52</Words>
  <Characters>301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52</cp:revision>
  <dcterms:created xsi:type="dcterms:W3CDTF">2015-01-14T16:31:00Z</dcterms:created>
  <dcterms:modified xsi:type="dcterms:W3CDTF">2015-03-04T11:04:00Z</dcterms:modified>
</cp:coreProperties>
</file>