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819" w:rsidRDefault="0017081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143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М.Горького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170819" w:rsidRPr="00C2035A"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C203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2035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C203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2035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C203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2035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C203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2035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2035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2035A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170819" w:rsidRPr="00C2035A"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10,19</w:t>
            </w:r>
          </w:p>
        </w:tc>
        <w:tc>
          <w:tcPr>
            <w:tcW w:w="2589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4,47</w:t>
            </w:r>
          </w:p>
        </w:tc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1,58</w:t>
            </w:r>
          </w:p>
        </w:tc>
        <w:tc>
          <w:tcPr>
            <w:tcW w:w="1914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03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16,24</w:t>
            </w:r>
          </w:p>
        </w:tc>
        <w:tc>
          <w:tcPr>
            <w:tcW w:w="1915" w:type="dxa"/>
          </w:tcPr>
          <w:p w:rsidR="00170819" w:rsidRPr="00C2035A" w:rsidRDefault="00170819" w:rsidP="00C203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09.01.2015</w:t>
            </w:r>
          </w:p>
        </w:tc>
      </w:tr>
    </w:tbl>
    <w:p w:rsidR="00170819" w:rsidRPr="006E30A7" w:rsidRDefault="00170819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70819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D1F2A"/>
    <w:rsid w:val="000D6378"/>
    <w:rsid w:val="000E4F00"/>
    <w:rsid w:val="000F3846"/>
    <w:rsid w:val="00112476"/>
    <w:rsid w:val="00170819"/>
    <w:rsid w:val="001C74E9"/>
    <w:rsid w:val="001F68A2"/>
    <w:rsid w:val="00206D93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57C5D"/>
    <w:rsid w:val="00583803"/>
    <w:rsid w:val="006C0E01"/>
    <w:rsid w:val="006E30A7"/>
    <w:rsid w:val="0071157A"/>
    <w:rsid w:val="007419C9"/>
    <w:rsid w:val="00742186"/>
    <w:rsid w:val="00747159"/>
    <w:rsid w:val="007512CD"/>
    <w:rsid w:val="00796611"/>
    <w:rsid w:val="007B131B"/>
    <w:rsid w:val="00801BAB"/>
    <w:rsid w:val="00904AD8"/>
    <w:rsid w:val="009070C0"/>
    <w:rsid w:val="009806A9"/>
    <w:rsid w:val="009D7040"/>
    <w:rsid w:val="00A73610"/>
    <w:rsid w:val="00A77E37"/>
    <w:rsid w:val="00B50080"/>
    <w:rsid w:val="00B55AA4"/>
    <w:rsid w:val="00BB4B03"/>
    <w:rsid w:val="00C2035A"/>
    <w:rsid w:val="00C74D8F"/>
    <w:rsid w:val="00C93230"/>
    <w:rsid w:val="00D16841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D2EB5"/>
    <w:rsid w:val="00EF7CE7"/>
    <w:rsid w:val="00F005FC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41</cp:revision>
  <dcterms:created xsi:type="dcterms:W3CDTF">2015-01-14T16:31:00Z</dcterms:created>
  <dcterms:modified xsi:type="dcterms:W3CDTF">2015-03-04T11:30:00Z</dcterms:modified>
</cp:coreProperties>
</file>