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5B3" w:rsidRDefault="00D825B3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107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D825B3" w:rsidRPr="003E602E">
        <w:tc>
          <w:tcPr>
            <w:tcW w:w="1914" w:type="dxa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D825B3" w:rsidRPr="003E602E" w:rsidRDefault="00D825B3" w:rsidP="003E602E">
            <w:pPr>
              <w:spacing w:after="0" w:line="240" w:lineRule="auto"/>
              <w:jc w:val="center"/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07B2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D825B3" w:rsidRPr="003E602E">
        <w:tc>
          <w:tcPr>
            <w:tcW w:w="1914" w:type="dxa"/>
            <w:vAlign w:val="center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14,61</w:t>
            </w:r>
          </w:p>
        </w:tc>
        <w:tc>
          <w:tcPr>
            <w:tcW w:w="2589" w:type="dxa"/>
            <w:vAlign w:val="center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914" w:type="dxa"/>
            <w:vAlign w:val="center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14" w:type="dxa"/>
            <w:vAlign w:val="center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915" w:type="dxa"/>
          </w:tcPr>
          <w:p w:rsidR="00D825B3" w:rsidRPr="003E602E" w:rsidRDefault="00D825B3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30.10.2014</w:t>
            </w:r>
          </w:p>
        </w:tc>
      </w:tr>
    </w:tbl>
    <w:p w:rsidR="00D825B3" w:rsidRPr="00D77B45" w:rsidRDefault="00D825B3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825B3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93432"/>
    <w:rsid w:val="000F3846"/>
    <w:rsid w:val="00112476"/>
    <w:rsid w:val="001C74E9"/>
    <w:rsid w:val="001E0EE0"/>
    <w:rsid w:val="001F68A2"/>
    <w:rsid w:val="00214BAD"/>
    <w:rsid w:val="002249B2"/>
    <w:rsid w:val="00230B1C"/>
    <w:rsid w:val="00265B36"/>
    <w:rsid w:val="00276AD8"/>
    <w:rsid w:val="00276BA2"/>
    <w:rsid w:val="002B748C"/>
    <w:rsid w:val="002D559A"/>
    <w:rsid w:val="002E495C"/>
    <w:rsid w:val="003C56A3"/>
    <w:rsid w:val="003D0624"/>
    <w:rsid w:val="003E602E"/>
    <w:rsid w:val="00407B29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530FA0"/>
    <w:rsid w:val="00612727"/>
    <w:rsid w:val="00612B5B"/>
    <w:rsid w:val="00657A86"/>
    <w:rsid w:val="00672B71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33937"/>
    <w:rsid w:val="0088311A"/>
    <w:rsid w:val="008B0E13"/>
    <w:rsid w:val="008D095F"/>
    <w:rsid w:val="008F5E29"/>
    <w:rsid w:val="00904AD8"/>
    <w:rsid w:val="00926BE5"/>
    <w:rsid w:val="00A06E36"/>
    <w:rsid w:val="00A17113"/>
    <w:rsid w:val="00A24024"/>
    <w:rsid w:val="00A45796"/>
    <w:rsid w:val="00A73610"/>
    <w:rsid w:val="00A77E37"/>
    <w:rsid w:val="00AA1527"/>
    <w:rsid w:val="00AE410C"/>
    <w:rsid w:val="00B0150A"/>
    <w:rsid w:val="00B50080"/>
    <w:rsid w:val="00B57686"/>
    <w:rsid w:val="00B61B39"/>
    <w:rsid w:val="00C5316B"/>
    <w:rsid w:val="00C74D8F"/>
    <w:rsid w:val="00C93230"/>
    <w:rsid w:val="00CA2D64"/>
    <w:rsid w:val="00CB75F8"/>
    <w:rsid w:val="00CD7227"/>
    <w:rsid w:val="00CE39A5"/>
    <w:rsid w:val="00D537BE"/>
    <w:rsid w:val="00D53BD8"/>
    <w:rsid w:val="00D77B45"/>
    <w:rsid w:val="00D825B3"/>
    <w:rsid w:val="00DC23E1"/>
    <w:rsid w:val="00DD6B89"/>
    <w:rsid w:val="00DE361F"/>
    <w:rsid w:val="00E12E26"/>
    <w:rsid w:val="00E16EC1"/>
    <w:rsid w:val="00E2157B"/>
    <w:rsid w:val="00E26114"/>
    <w:rsid w:val="00E41A8D"/>
    <w:rsid w:val="00ED0792"/>
    <w:rsid w:val="00ED2EB5"/>
    <w:rsid w:val="00EE300C"/>
    <w:rsid w:val="00F54055"/>
    <w:rsid w:val="00F66B39"/>
    <w:rsid w:val="00F858EB"/>
    <w:rsid w:val="00F9442B"/>
    <w:rsid w:val="00F97F7C"/>
    <w:rsid w:val="00FD48E5"/>
    <w:rsid w:val="00FF045D"/>
    <w:rsid w:val="00FF5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1</Pages>
  <Words>51</Words>
  <Characters>293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63</cp:revision>
  <dcterms:created xsi:type="dcterms:W3CDTF">2015-01-14T16:31:00Z</dcterms:created>
  <dcterms:modified xsi:type="dcterms:W3CDTF">2015-03-04T11:45:00Z</dcterms:modified>
</cp:coreProperties>
</file>