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2DB" w:rsidRDefault="008362DB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93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8362DB" w:rsidRPr="00943CA8">
        <w:tc>
          <w:tcPr>
            <w:tcW w:w="1914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943CA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43CA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43CA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43CA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943CA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43CA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43CA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8362DB" w:rsidRPr="00943CA8" w:rsidRDefault="008362DB" w:rsidP="00943CA8">
            <w:pPr>
              <w:spacing w:after="0" w:line="240" w:lineRule="auto"/>
              <w:jc w:val="center"/>
            </w:pPr>
            <w:r w:rsidRPr="00943C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943CA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43CA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43CA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43CA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943CA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43CA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43CA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3CA8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8362DB" w:rsidRPr="00943CA8">
        <w:tc>
          <w:tcPr>
            <w:tcW w:w="1914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11,19</w:t>
            </w:r>
          </w:p>
        </w:tc>
        <w:tc>
          <w:tcPr>
            <w:tcW w:w="2589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2,99</w:t>
            </w:r>
          </w:p>
        </w:tc>
        <w:tc>
          <w:tcPr>
            <w:tcW w:w="1914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1,53</w:t>
            </w:r>
          </w:p>
        </w:tc>
        <w:tc>
          <w:tcPr>
            <w:tcW w:w="1914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3C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15,71</w:t>
            </w:r>
          </w:p>
        </w:tc>
        <w:tc>
          <w:tcPr>
            <w:tcW w:w="1915" w:type="dxa"/>
          </w:tcPr>
          <w:p w:rsidR="008362DB" w:rsidRPr="00943CA8" w:rsidRDefault="008362DB" w:rsidP="00943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25.01.2015</w:t>
            </w:r>
          </w:p>
        </w:tc>
      </w:tr>
    </w:tbl>
    <w:p w:rsidR="008362DB" w:rsidRPr="006E30A7" w:rsidRDefault="008362DB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362DB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952AF"/>
    <w:rsid w:val="000D7914"/>
    <w:rsid w:val="000E4F00"/>
    <w:rsid w:val="000F3846"/>
    <w:rsid w:val="00112476"/>
    <w:rsid w:val="001C74E9"/>
    <w:rsid w:val="001F68A2"/>
    <w:rsid w:val="00265B36"/>
    <w:rsid w:val="00276BA2"/>
    <w:rsid w:val="002C3674"/>
    <w:rsid w:val="002F1DAF"/>
    <w:rsid w:val="00353C27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B3BDB"/>
    <w:rsid w:val="004E3C87"/>
    <w:rsid w:val="004F4CD3"/>
    <w:rsid w:val="00513C65"/>
    <w:rsid w:val="00583803"/>
    <w:rsid w:val="00605F4A"/>
    <w:rsid w:val="006C0E01"/>
    <w:rsid w:val="006C64FA"/>
    <w:rsid w:val="006E30A7"/>
    <w:rsid w:val="006E486A"/>
    <w:rsid w:val="007419C9"/>
    <w:rsid w:val="00742186"/>
    <w:rsid w:val="00747159"/>
    <w:rsid w:val="007512CD"/>
    <w:rsid w:val="007B131B"/>
    <w:rsid w:val="007E4D80"/>
    <w:rsid w:val="00801BAB"/>
    <w:rsid w:val="008362DB"/>
    <w:rsid w:val="00904AD8"/>
    <w:rsid w:val="00905BA7"/>
    <w:rsid w:val="009070C0"/>
    <w:rsid w:val="0094331C"/>
    <w:rsid w:val="00943CA8"/>
    <w:rsid w:val="009835D5"/>
    <w:rsid w:val="009D7040"/>
    <w:rsid w:val="00A73610"/>
    <w:rsid w:val="00A77E37"/>
    <w:rsid w:val="00B02D3B"/>
    <w:rsid w:val="00B50080"/>
    <w:rsid w:val="00B55AA4"/>
    <w:rsid w:val="00BB4B03"/>
    <w:rsid w:val="00C74D8F"/>
    <w:rsid w:val="00C93230"/>
    <w:rsid w:val="00D16841"/>
    <w:rsid w:val="00D34815"/>
    <w:rsid w:val="00D44CBF"/>
    <w:rsid w:val="00D537BE"/>
    <w:rsid w:val="00D8228B"/>
    <w:rsid w:val="00DB424F"/>
    <w:rsid w:val="00DD6B89"/>
    <w:rsid w:val="00DE361F"/>
    <w:rsid w:val="00E12E26"/>
    <w:rsid w:val="00E16EC1"/>
    <w:rsid w:val="00E2157B"/>
    <w:rsid w:val="00E26114"/>
    <w:rsid w:val="00ED2EB5"/>
    <w:rsid w:val="00EF7CE7"/>
    <w:rsid w:val="00F005FC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1</Pages>
  <Words>51</Words>
  <Characters>292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49</cp:revision>
  <dcterms:created xsi:type="dcterms:W3CDTF">2015-01-14T16:31:00Z</dcterms:created>
  <dcterms:modified xsi:type="dcterms:W3CDTF">2015-03-04T11:43:00Z</dcterms:modified>
</cp:coreProperties>
</file>