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22A" w:rsidRDefault="00FC622A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Ленина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FC622A" w:rsidRPr="005C73BE">
        <w:tc>
          <w:tcPr>
            <w:tcW w:w="1914" w:type="dxa"/>
          </w:tcPr>
          <w:p w:rsidR="00FC622A" w:rsidRPr="005C73BE" w:rsidRDefault="00FC622A" w:rsidP="005C73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73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5C73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C73B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5C73B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5C73B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FC622A" w:rsidRPr="005C73BE" w:rsidRDefault="00FC622A" w:rsidP="005C73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73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5C73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C622A" w:rsidRPr="005C73BE" w:rsidRDefault="00FC622A" w:rsidP="005C7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C73B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5C73B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5C73B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FC622A" w:rsidRPr="005C73BE" w:rsidRDefault="00FC622A" w:rsidP="005C73BE">
            <w:pPr>
              <w:spacing w:after="0" w:line="240" w:lineRule="auto"/>
              <w:jc w:val="center"/>
            </w:pPr>
            <w:r w:rsidRPr="005C73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5C73B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5C73B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5C73B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5C73B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FC622A" w:rsidRPr="005C73BE" w:rsidRDefault="00FC622A" w:rsidP="005C73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C73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5C73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C622A" w:rsidRPr="005C73BE" w:rsidRDefault="00FC622A" w:rsidP="005C7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C73BE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5C73B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5C73BE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FC622A" w:rsidRPr="005C73BE" w:rsidRDefault="00FC622A" w:rsidP="005C7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73BE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FC622A" w:rsidRPr="005C73BE">
        <w:tc>
          <w:tcPr>
            <w:tcW w:w="1914" w:type="dxa"/>
          </w:tcPr>
          <w:p w:rsidR="00FC622A" w:rsidRPr="005C73BE" w:rsidRDefault="00FC622A" w:rsidP="005C7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C73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11,19</w:t>
            </w:r>
          </w:p>
        </w:tc>
        <w:tc>
          <w:tcPr>
            <w:tcW w:w="2589" w:type="dxa"/>
          </w:tcPr>
          <w:p w:rsidR="00FC622A" w:rsidRPr="005C73BE" w:rsidRDefault="00FC622A" w:rsidP="005C7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C73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2,99</w:t>
            </w:r>
          </w:p>
        </w:tc>
        <w:tc>
          <w:tcPr>
            <w:tcW w:w="1914" w:type="dxa"/>
          </w:tcPr>
          <w:p w:rsidR="00FC622A" w:rsidRPr="005C73BE" w:rsidRDefault="00FC622A" w:rsidP="005C7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C73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1,53</w:t>
            </w:r>
          </w:p>
        </w:tc>
        <w:tc>
          <w:tcPr>
            <w:tcW w:w="1914" w:type="dxa"/>
          </w:tcPr>
          <w:p w:rsidR="00FC622A" w:rsidRPr="005C73BE" w:rsidRDefault="00FC622A" w:rsidP="005C7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C73B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15,71</w:t>
            </w:r>
          </w:p>
        </w:tc>
        <w:tc>
          <w:tcPr>
            <w:tcW w:w="1915" w:type="dxa"/>
          </w:tcPr>
          <w:p w:rsidR="00FC622A" w:rsidRPr="005C73BE" w:rsidRDefault="00FC622A" w:rsidP="005C7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11.02.2015</w:t>
            </w:r>
          </w:p>
        </w:tc>
      </w:tr>
    </w:tbl>
    <w:p w:rsidR="00FC622A" w:rsidRPr="006E30A7" w:rsidRDefault="00FC622A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C622A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E4F00"/>
    <w:rsid w:val="000F3846"/>
    <w:rsid w:val="00112476"/>
    <w:rsid w:val="001C74E9"/>
    <w:rsid w:val="001F68A2"/>
    <w:rsid w:val="00265B36"/>
    <w:rsid w:val="00276BA2"/>
    <w:rsid w:val="002C3674"/>
    <w:rsid w:val="002E3076"/>
    <w:rsid w:val="002F1DAF"/>
    <w:rsid w:val="003E0268"/>
    <w:rsid w:val="00430555"/>
    <w:rsid w:val="00432D76"/>
    <w:rsid w:val="00440062"/>
    <w:rsid w:val="0045335C"/>
    <w:rsid w:val="00465269"/>
    <w:rsid w:val="00483CE8"/>
    <w:rsid w:val="00492322"/>
    <w:rsid w:val="00493435"/>
    <w:rsid w:val="00493ECC"/>
    <w:rsid w:val="004E3C87"/>
    <w:rsid w:val="004F4CD3"/>
    <w:rsid w:val="00513C65"/>
    <w:rsid w:val="00583803"/>
    <w:rsid w:val="005B6A35"/>
    <w:rsid w:val="005C73BE"/>
    <w:rsid w:val="006C0E01"/>
    <w:rsid w:val="006E30A7"/>
    <w:rsid w:val="007419C9"/>
    <w:rsid w:val="00742186"/>
    <w:rsid w:val="00747159"/>
    <w:rsid w:val="007512CD"/>
    <w:rsid w:val="007B131B"/>
    <w:rsid w:val="007E1C30"/>
    <w:rsid w:val="007E4D80"/>
    <w:rsid w:val="00801BAB"/>
    <w:rsid w:val="00904AD8"/>
    <w:rsid w:val="00905BA7"/>
    <w:rsid w:val="009070C0"/>
    <w:rsid w:val="009D7040"/>
    <w:rsid w:val="00A45367"/>
    <w:rsid w:val="00A73610"/>
    <w:rsid w:val="00A77E37"/>
    <w:rsid w:val="00B50080"/>
    <w:rsid w:val="00B55AA4"/>
    <w:rsid w:val="00BB4B03"/>
    <w:rsid w:val="00C74D8F"/>
    <w:rsid w:val="00C93230"/>
    <w:rsid w:val="00D16841"/>
    <w:rsid w:val="00D44CBF"/>
    <w:rsid w:val="00D537BE"/>
    <w:rsid w:val="00D8228B"/>
    <w:rsid w:val="00DB424F"/>
    <w:rsid w:val="00DD6B89"/>
    <w:rsid w:val="00DE361F"/>
    <w:rsid w:val="00E12E26"/>
    <w:rsid w:val="00E16EC1"/>
    <w:rsid w:val="00E2157B"/>
    <w:rsid w:val="00E26114"/>
    <w:rsid w:val="00E46095"/>
    <w:rsid w:val="00EB2196"/>
    <w:rsid w:val="00ED2EB5"/>
    <w:rsid w:val="00EF7CE7"/>
    <w:rsid w:val="00F005FC"/>
    <w:rsid w:val="00FC622A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1</Pages>
  <Words>51</Words>
  <Characters>292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45</cp:revision>
  <dcterms:created xsi:type="dcterms:W3CDTF">2015-01-14T16:31:00Z</dcterms:created>
  <dcterms:modified xsi:type="dcterms:W3CDTF">2015-03-04T11:39:00Z</dcterms:modified>
</cp:coreProperties>
</file>