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81A" w:rsidRDefault="009C781A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55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Pr="00DD6B89">
        <w:rPr>
          <w:rFonts w:ascii="Times New Roman" w:hAnsi="Times New Roman" w:cs="Times New Roman"/>
          <w:b/>
          <w:bCs/>
          <w:sz w:val="28"/>
          <w:szCs w:val="28"/>
          <w:u w:val="single"/>
        </w:rPr>
        <w:t>пр.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Курчатова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9C781A" w:rsidRPr="00847F9C" w:rsidTr="00514CF5">
        <w:trPr>
          <w:trHeight w:val="651"/>
        </w:trPr>
        <w:tc>
          <w:tcPr>
            <w:tcW w:w="1914" w:type="dxa"/>
          </w:tcPr>
          <w:p w:rsidR="009C781A" w:rsidRPr="00847F9C" w:rsidRDefault="009C781A" w:rsidP="00847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7F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847F9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47F9C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847F9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847F9C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9C781A" w:rsidRPr="00847F9C" w:rsidRDefault="009C781A" w:rsidP="00847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7F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847F9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9C781A" w:rsidRPr="00847F9C" w:rsidRDefault="009C781A" w:rsidP="00847F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47F9C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847F9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847F9C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9C781A" w:rsidRPr="00847F9C" w:rsidRDefault="009C781A" w:rsidP="00847F9C">
            <w:pPr>
              <w:spacing w:after="0" w:line="240" w:lineRule="auto"/>
              <w:jc w:val="center"/>
            </w:pPr>
            <w:r w:rsidRPr="00847F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847F9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47F9C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847F9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847F9C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9C781A" w:rsidRPr="00847F9C" w:rsidRDefault="009C781A" w:rsidP="00847F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7F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847F9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9C781A" w:rsidRPr="00847F9C" w:rsidRDefault="009C781A" w:rsidP="00847F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47F9C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847F9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847F9C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9C781A" w:rsidRPr="00847F9C" w:rsidRDefault="009C781A" w:rsidP="00847F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47F9C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9C781A" w:rsidRPr="00847F9C">
        <w:tc>
          <w:tcPr>
            <w:tcW w:w="1914" w:type="dxa"/>
          </w:tcPr>
          <w:p w:rsidR="009C781A" w:rsidRPr="00847F9C" w:rsidRDefault="009C781A" w:rsidP="00847F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47F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14,46</w:t>
            </w:r>
          </w:p>
        </w:tc>
        <w:tc>
          <w:tcPr>
            <w:tcW w:w="2589" w:type="dxa"/>
          </w:tcPr>
          <w:p w:rsidR="009C781A" w:rsidRPr="00847F9C" w:rsidRDefault="009C781A" w:rsidP="00847F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47F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5,19</w:t>
            </w:r>
          </w:p>
        </w:tc>
        <w:tc>
          <w:tcPr>
            <w:tcW w:w="1914" w:type="dxa"/>
          </w:tcPr>
          <w:p w:rsidR="009C781A" w:rsidRPr="00847F9C" w:rsidRDefault="009C781A" w:rsidP="00847F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47F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2,32</w:t>
            </w:r>
          </w:p>
        </w:tc>
        <w:tc>
          <w:tcPr>
            <w:tcW w:w="1914" w:type="dxa"/>
          </w:tcPr>
          <w:p w:rsidR="009C781A" w:rsidRPr="00847F9C" w:rsidRDefault="009C781A" w:rsidP="00847F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47F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21,97</w:t>
            </w:r>
          </w:p>
        </w:tc>
        <w:tc>
          <w:tcPr>
            <w:tcW w:w="1915" w:type="dxa"/>
          </w:tcPr>
          <w:p w:rsidR="009C781A" w:rsidRPr="00847F9C" w:rsidRDefault="009C781A" w:rsidP="00847F9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09.12.2014</w:t>
            </w:r>
          </w:p>
        </w:tc>
      </w:tr>
    </w:tbl>
    <w:p w:rsidR="009C781A" w:rsidRPr="006E30A7" w:rsidRDefault="009C781A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C781A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F3846"/>
    <w:rsid w:val="001929C1"/>
    <w:rsid w:val="001F68A2"/>
    <w:rsid w:val="00265B36"/>
    <w:rsid w:val="00430555"/>
    <w:rsid w:val="00465269"/>
    <w:rsid w:val="00493ECC"/>
    <w:rsid w:val="004F4CD3"/>
    <w:rsid w:val="00514CF5"/>
    <w:rsid w:val="00593191"/>
    <w:rsid w:val="006E30A7"/>
    <w:rsid w:val="00716ED3"/>
    <w:rsid w:val="007419C9"/>
    <w:rsid w:val="00742186"/>
    <w:rsid w:val="007A628F"/>
    <w:rsid w:val="007B1BD6"/>
    <w:rsid w:val="00847F9C"/>
    <w:rsid w:val="00904AD8"/>
    <w:rsid w:val="009C781A"/>
    <w:rsid w:val="00A73610"/>
    <w:rsid w:val="00C93230"/>
    <w:rsid w:val="00DD6B89"/>
    <w:rsid w:val="00DE361F"/>
    <w:rsid w:val="00E12E26"/>
    <w:rsid w:val="00E16EC1"/>
    <w:rsid w:val="00E2157B"/>
    <w:rsid w:val="00E26114"/>
    <w:rsid w:val="00E657E3"/>
    <w:rsid w:val="00ED2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1</Pages>
  <Words>51</Words>
  <Characters>295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15</cp:revision>
  <dcterms:created xsi:type="dcterms:W3CDTF">2015-01-14T16:31:00Z</dcterms:created>
  <dcterms:modified xsi:type="dcterms:W3CDTF">2015-03-04T10:57:00Z</dcterms:modified>
</cp:coreProperties>
</file>