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38F" w:rsidRDefault="000A238F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DD6B89">
        <w:rPr>
          <w:rFonts w:ascii="Times New Roman" w:hAnsi="Times New Roman" w:cs="Times New Roman"/>
          <w:b/>
          <w:bCs/>
          <w:sz w:val="28"/>
          <w:szCs w:val="28"/>
          <w:u w:val="single"/>
        </w:rPr>
        <w:t>пр.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0A238F" w:rsidRPr="00C02FC0"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C02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02FC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C02FC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02FC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C02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02FC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C02FC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C02FC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C02FC0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FC0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0A238F" w:rsidRPr="00C02FC0"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13,07</w:t>
            </w:r>
          </w:p>
        </w:tc>
        <w:tc>
          <w:tcPr>
            <w:tcW w:w="2589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5,44</w:t>
            </w:r>
          </w:p>
        </w:tc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1,55</w:t>
            </w:r>
          </w:p>
        </w:tc>
        <w:tc>
          <w:tcPr>
            <w:tcW w:w="1914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F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20,06</w:t>
            </w:r>
          </w:p>
        </w:tc>
        <w:tc>
          <w:tcPr>
            <w:tcW w:w="1915" w:type="dxa"/>
          </w:tcPr>
          <w:p w:rsidR="000A238F" w:rsidRPr="00C02FC0" w:rsidRDefault="000A238F" w:rsidP="00C02F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16.01.2015</w:t>
            </w:r>
          </w:p>
        </w:tc>
      </w:tr>
    </w:tbl>
    <w:p w:rsidR="000A238F" w:rsidRPr="006E30A7" w:rsidRDefault="000A238F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A238F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37E5D"/>
    <w:rsid w:val="000A238F"/>
    <w:rsid w:val="000F3846"/>
    <w:rsid w:val="001F68A2"/>
    <w:rsid w:val="00265B36"/>
    <w:rsid w:val="003A03D8"/>
    <w:rsid w:val="00465269"/>
    <w:rsid w:val="00493ECC"/>
    <w:rsid w:val="00534266"/>
    <w:rsid w:val="006E30A7"/>
    <w:rsid w:val="007B1EBD"/>
    <w:rsid w:val="00904AD8"/>
    <w:rsid w:val="00A73610"/>
    <w:rsid w:val="00BF2635"/>
    <w:rsid w:val="00BF6E07"/>
    <w:rsid w:val="00C02FC0"/>
    <w:rsid w:val="00C93230"/>
    <w:rsid w:val="00DD6B89"/>
    <w:rsid w:val="00DD7235"/>
    <w:rsid w:val="00DE361F"/>
    <w:rsid w:val="00E12E26"/>
    <w:rsid w:val="00E16EC1"/>
    <w:rsid w:val="00E2157B"/>
    <w:rsid w:val="00E26114"/>
    <w:rsid w:val="00ED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13</cp:revision>
  <dcterms:created xsi:type="dcterms:W3CDTF">2015-01-14T16:31:00Z</dcterms:created>
  <dcterms:modified xsi:type="dcterms:W3CDTF">2015-03-04T10:56:00Z</dcterms:modified>
</cp:coreProperties>
</file>