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B29" w:rsidRDefault="00011B29" w:rsidP="006E30A7">
      <w:pPr>
        <w:jc w:val="center"/>
        <w:rPr>
          <w:rFonts w:ascii="Times New Roman" w:hAnsi="Times New Roman" w:cs="Times New Roman"/>
          <w:sz w:val="28"/>
          <w:szCs w:val="28"/>
        </w:rPr>
      </w:pPr>
      <w:r w:rsidRPr="006E30A7">
        <w:rPr>
          <w:rFonts w:ascii="Times New Roman" w:hAnsi="Times New Roman" w:cs="Times New Roman"/>
          <w:sz w:val="28"/>
          <w:szCs w:val="28"/>
        </w:rPr>
        <w:t xml:space="preserve">Размер платы за услуги по содержанию, текущему ремонту и управлению, предоставляемые ООО УК «Жилстрой»  в </w:t>
      </w:r>
      <w:r w:rsidRPr="000F3846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2015</w:t>
      </w:r>
      <w:r w:rsidRPr="006E30A7">
        <w:rPr>
          <w:rFonts w:ascii="Times New Roman" w:hAnsi="Times New Roman" w:cs="Times New Roman"/>
          <w:sz w:val="28"/>
          <w:szCs w:val="28"/>
        </w:rPr>
        <w:t xml:space="preserve"> году в многоквартирном жилом доме </w:t>
      </w:r>
      <w:r w:rsidRPr="006E30A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№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39</w:t>
      </w:r>
      <w:r w:rsidRPr="006E30A7">
        <w:rPr>
          <w:rFonts w:ascii="Times New Roman" w:hAnsi="Times New Roman" w:cs="Times New Roman"/>
          <w:sz w:val="28"/>
          <w:szCs w:val="28"/>
        </w:rPr>
        <w:t xml:space="preserve"> по </w:t>
      </w:r>
      <w:r w:rsidRPr="00DD6B89">
        <w:rPr>
          <w:rFonts w:ascii="Times New Roman" w:hAnsi="Times New Roman" w:cs="Times New Roman"/>
          <w:b/>
          <w:bCs/>
          <w:sz w:val="28"/>
          <w:szCs w:val="28"/>
          <w:u w:val="single"/>
        </w:rPr>
        <w:t>пр.</w:t>
      </w:r>
      <w:r w:rsidRPr="006E30A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Курчатова</w:t>
      </w:r>
      <w:r w:rsidRPr="006E30A7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1024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914"/>
        <w:gridCol w:w="2589"/>
        <w:gridCol w:w="1914"/>
        <w:gridCol w:w="1914"/>
        <w:gridCol w:w="1915"/>
      </w:tblGrid>
      <w:tr w:rsidR="00011B29" w:rsidRPr="00BB1B0F">
        <w:tc>
          <w:tcPr>
            <w:tcW w:w="1914" w:type="dxa"/>
          </w:tcPr>
          <w:p w:rsidR="00011B29" w:rsidRPr="00BB1B0F" w:rsidRDefault="00011B29" w:rsidP="00BB1B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1B0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</w:t>
            </w:r>
            <w:r w:rsidRPr="00BB1B0F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BB1B0F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BB1B0F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BB1B0F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2589" w:type="dxa"/>
          </w:tcPr>
          <w:p w:rsidR="00011B29" w:rsidRPr="00BB1B0F" w:rsidRDefault="00011B29" w:rsidP="00BB1B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1B0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Текущий ремонт</w:t>
            </w:r>
            <w:r w:rsidRPr="00BB1B0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011B29" w:rsidRPr="00BB1B0F" w:rsidRDefault="00011B29" w:rsidP="00BB1B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B1B0F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BB1B0F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BB1B0F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011B29" w:rsidRPr="00BB1B0F" w:rsidRDefault="00011B29" w:rsidP="00BB1B0F">
            <w:pPr>
              <w:spacing w:after="0" w:line="240" w:lineRule="auto"/>
              <w:jc w:val="center"/>
            </w:pPr>
            <w:r w:rsidRPr="00BB1B0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Управление</w:t>
            </w:r>
            <w:r w:rsidRPr="00BB1B0F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BB1B0F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BB1B0F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BB1B0F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011B29" w:rsidRPr="00BB1B0F" w:rsidRDefault="00011B29" w:rsidP="00BB1B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1B0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Итого</w:t>
            </w:r>
            <w:r w:rsidRPr="00BB1B0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011B29" w:rsidRPr="00BB1B0F" w:rsidRDefault="00011B29" w:rsidP="00BB1B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B1B0F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BB1B0F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BB1B0F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5" w:type="dxa"/>
          </w:tcPr>
          <w:p w:rsidR="00011B29" w:rsidRPr="00BB1B0F" w:rsidRDefault="00011B29" w:rsidP="00BB1B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B1B0F">
              <w:rPr>
                <w:rFonts w:ascii="Times New Roman" w:hAnsi="Times New Roman" w:cs="Times New Roman"/>
                <w:b/>
                <w:bCs/>
              </w:rPr>
              <w:t>Дата протокола общего собрания</w:t>
            </w:r>
          </w:p>
        </w:tc>
      </w:tr>
      <w:tr w:rsidR="00011B29" w:rsidRPr="00BB1B0F">
        <w:tc>
          <w:tcPr>
            <w:tcW w:w="1914" w:type="dxa"/>
          </w:tcPr>
          <w:p w:rsidR="00011B29" w:rsidRPr="00BB1B0F" w:rsidRDefault="00011B29" w:rsidP="00BB1B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B1B0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14,46</w:t>
            </w:r>
          </w:p>
        </w:tc>
        <w:tc>
          <w:tcPr>
            <w:tcW w:w="2589" w:type="dxa"/>
          </w:tcPr>
          <w:p w:rsidR="00011B29" w:rsidRPr="00BB1B0F" w:rsidRDefault="00011B29" w:rsidP="00BB1B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B1B0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4,80</w:t>
            </w:r>
          </w:p>
        </w:tc>
        <w:tc>
          <w:tcPr>
            <w:tcW w:w="1914" w:type="dxa"/>
          </w:tcPr>
          <w:p w:rsidR="00011B29" w:rsidRPr="00BB1B0F" w:rsidRDefault="00011B29" w:rsidP="00BB1B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B1B0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2,32</w:t>
            </w:r>
          </w:p>
        </w:tc>
        <w:tc>
          <w:tcPr>
            <w:tcW w:w="1914" w:type="dxa"/>
          </w:tcPr>
          <w:p w:rsidR="00011B29" w:rsidRPr="00BB1B0F" w:rsidRDefault="00011B29" w:rsidP="00BB1B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B1B0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21,58</w:t>
            </w:r>
          </w:p>
        </w:tc>
        <w:tc>
          <w:tcPr>
            <w:tcW w:w="1915" w:type="dxa"/>
          </w:tcPr>
          <w:p w:rsidR="00011B29" w:rsidRPr="00BB1B0F" w:rsidRDefault="00011B29" w:rsidP="00BB1B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04.02.2015</w:t>
            </w:r>
          </w:p>
        </w:tc>
      </w:tr>
    </w:tbl>
    <w:p w:rsidR="00011B29" w:rsidRPr="006E30A7" w:rsidRDefault="00011B29" w:rsidP="006E30A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011B29" w:rsidRPr="006E30A7" w:rsidSect="006E30A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30A7"/>
    <w:rsid w:val="00011B29"/>
    <w:rsid w:val="000C6B84"/>
    <w:rsid w:val="000F3846"/>
    <w:rsid w:val="001F68A2"/>
    <w:rsid w:val="00265B36"/>
    <w:rsid w:val="00465269"/>
    <w:rsid w:val="00493ECC"/>
    <w:rsid w:val="006E30A7"/>
    <w:rsid w:val="00A945A5"/>
    <w:rsid w:val="00B91189"/>
    <w:rsid w:val="00BB1B0F"/>
    <w:rsid w:val="00BE3A1E"/>
    <w:rsid w:val="00C93230"/>
    <w:rsid w:val="00DD6B89"/>
    <w:rsid w:val="00DE361F"/>
    <w:rsid w:val="00DF42E8"/>
    <w:rsid w:val="00E12E26"/>
    <w:rsid w:val="00E16EC1"/>
    <w:rsid w:val="00E236AB"/>
    <w:rsid w:val="00ED2EB5"/>
    <w:rsid w:val="00F42F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E26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E30A7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21</TotalTime>
  <Pages>1</Pages>
  <Words>51</Words>
  <Characters>295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11</cp:revision>
  <dcterms:created xsi:type="dcterms:W3CDTF">2015-01-14T16:31:00Z</dcterms:created>
  <dcterms:modified xsi:type="dcterms:W3CDTF">2015-03-04T10:55:00Z</dcterms:modified>
</cp:coreProperties>
</file>