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7D4" w:rsidRDefault="007447D4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К.Маркса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7447D4" w:rsidRPr="00C32436">
        <w:tc>
          <w:tcPr>
            <w:tcW w:w="1914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C324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3243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C324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3243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447D4" w:rsidRPr="00C32436" w:rsidRDefault="007447D4" w:rsidP="00C32436">
            <w:pPr>
              <w:spacing w:after="0" w:line="240" w:lineRule="auto"/>
              <w:jc w:val="center"/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C324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3243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C324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3243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3243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2436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7447D4" w:rsidRPr="00C32436">
        <w:tc>
          <w:tcPr>
            <w:tcW w:w="1914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10,94</w:t>
            </w:r>
          </w:p>
        </w:tc>
        <w:tc>
          <w:tcPr>
            <w:tcW w:w="2589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4,00</w:t>
            </w:r>
          </w:p>
        </w:tc>
        <w:tc>
          <w:tcPr>
            <w:tcW w:w="1914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1,61</w:t>
            </w:r>
          </w:p>
        </w:tc>
        <w:tc>
          <w:tcPr>
            <w:tcW w:w="1914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24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16,55</w:t>
            </w:r>
          </w:p>
        </w:tc>
        <w:tc>
          <w:tcPr>
            <w:tcW w:w="1915" w:type="dxa"/>
          </w:tcPr>
          <w:p w:rsidR="007447D4" w:rsidRPr="00C32436" w:rsidRDefault="007447D4" w:rsidP="00C3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30.11.2014</w:t>
            </w:r>
          </w:p>
        </w:tc>
      </w:tr>
    </w:tbl>
    <w:p w:rsidR="007447D4" w:rsidRPr="006E30A7" w:rsidRDefault="007447D4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447D4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32105"/>
    <w:rsid w:val="0007606D"/>
    <w:rsid w:val="000E4F00"/>
    <w:rsid w:val="000F3846"/>
    <w:rsid w:val="00112476"/>
    <w:rsid w:val="001C74E9"/>
    <w:rsid w:val="001F68A2"/>
    <w:rsid w:val="00265B36"/>
    <w:rsid w:val="00276BA2"/>
    <w:rsid w:val="003E0268"/>
    <w:rsid w:val="00430555"/>
    <w:rsid w:val="00432D76"/>
    <w:rsid w:val="00440062"/>
    <w:rsid w:val="0045335C"/>
    <w:rsid w:val="00465269"/>
    <w:rsid w:val="00483CE8"/>
    <w:rsid w:val="00493ECC"/>
    <w:rsid w:val="004E3C87"/>
    <w:rsid w:val="004F4CD3"/>
    <w:rsid w:val="00583803"/>
    <w:rsid w:val="006C0E01"/>
    <w:rsid w:val="006E30A7"/>
    <w:rsid w:val="007419C9"/>
    <w:rsid w:val="00742186"/>
    <w:rsid w:val="007447D4"/>
    <w:rsid w:val="00747159"/>
    <w:rsid w:val="007512CD"/>
    <w:rsid w:val="007B131B"/>
    <w:rsid w:val="00801BAB"/>
    <w:rsid w:val="00904AD8"/>
    <w:rsid w:val="009070C0"/>
    <w:rsid w:val="00A73610"/>
    <w:rsid w:val="00A77E37"/>
    <w:rsid w:val="00B50080"/>
    <w:rsid w:val="00C24EB2"/>
    <w:rsid w:val="00C32436"/>
    <w:rsid w:val="00C47E80"/>
    <w:rsid w:val="00C74D8F"/>
    <w:rsid w:val="00C93230"/>
    <w:rsid w:val="00D16841"/>
    <w:rsid w:val="00D33DEF"/>
    <w:rsid w:val="00D537BE"/>
    <w:rsid w:val="00DB424F"/>
    <w:rsid w:val="00DD6B89"/>
    <w:rsid w:val="00DE361F"/>
    <w:rsid w:val="00E12E26"/>
    <w:rsid w:val="00E16EC1"/>
    <w:rsid w:val="00E2157B"/>
    <w:rsid w:val="00E26114"/>
    <w:rsid w:val="00E3533D"/>
    <w:rsid w:val="00E37815"/>
    <w:rsid w:val="00ED2EB5"/>
    <w:rsid w:val="00ED5343"/>
    <w:rsid w:val="00F005FC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51</Words>
  <Characters>294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33</cp:revision>
  <dcterms:created xsi:type="dcterms:W3CDTF">2015-01-14T16:31:00Z</dcterms:created>
  <dcterms:modified xsi:type="dcterms:W3CDTF">2015-03-04T11:30:00Z</dcterms:modified>
</cp:coreProperties>
</file>