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A17" w:rsidRDefault="00A75A17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>Размер платы за услуги по содержанию, текущему ремонту и управлению, п</w:t>
      </w:r>
      <w:r>
        <w:rPr>
          <w:rFonts w:ascii="Times New Roman" w:hAnsi="Times New Roman" w:cs="Times New Roman"/>
          <w:sz w:val="28"/>
          <w:szCs w:val="28"/>
        </w:rPr>
        <w:t>редоставляемые ООО УК «Жилстрой</w:t>
      </w:r>
      <w:r w:rsidRPr="006E30A7">
        <w:rPr>
          <w:rFonts w:ascii="Times New Roman" w:hAnsi="Times New Roman" w:cs="Times New Roman"/>
          <w:sz w:val="28"/>
          <w:szCs w:val="28"/>
        </w:rPr>
        <w:t xml:space="preserve">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30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Pr="004E3C8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ул.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К.Маркса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A75A17" w:rsidRPr="00890A79">
        <w:tc>
          <w:tcPr>
            <w:tcW w:w="1914" w:type="dxa"/>
          </w:tcPr>
          <w:p w:rsidR="00A75A17" w:rsidRPr="00890A79" w:rsidRDefault="00A75A17" w:rsidP="00890A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A7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890A7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90A79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890A7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890A79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A75A17" w:rsidRPr="00890A79" w:rsidRDefault="00A75A17" w:rsidP="00890A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A7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890A7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75A17" w:rsidRPr="00890A79" w:rsidRDefault="00A75A17" w:rsidP="00890A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0A79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890A7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890A79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A75A17" w:rsidRPr="00890A79" w:rsidRDefault="00A75A17" w:rsidP="00890A79">
            <w:pPr>
              <w:spacing w:after="0" w:line="240" w:lineRule="auto"/>
              <w:jc w:val="center"/>
            </w:pPr>
            <w:r w:rsidRPr="00890A7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890A7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90A79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890A7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890A79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A75A17" w:rsidRPr="00890A79" w:rsidRDefault="00A75A17" w:rsidP="00890A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A7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890A7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75A17" w:rsidRPr="00890A79" w:rsidRDefault="00A75A17" w:rsidP="00890A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0A79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890A7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890A79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A75A17" w:rsidRPr="00890A79" w:rsidRDefault="00A75A17" w:rsidP="00890A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90A79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A75A17" w:rsidRPr="00890A79">
        <w:tc>
          <w:tcPr>
            <w:tcW w:w="1914" w:type="dxa"/>
          </w:tcPr>
          <w:p w:rsidR="00A75A17" w:rsidRPr="00890A79" w:rsidRDefault="00A75A17" w:rsidP="00890A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0A7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14,51</w:t>
            </w:r>
          </w:p>
        </w:tc>
        <w:tc>
          <w:tcPr>
            <w:tcW w:w="2589" w:type="dxa"/>
          </w:tcPr>
          <w:p w:rsidR="00A75A17" w:rsidRPr="00890A79" w:rsidRDefault="00A75A17" w:rsidP="00890A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0A7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4,66</w:t>
            </w:r>
          </w:p>
        </w:tc>
        <w:tc>
          <w:tcPr>
            <w:tcW w:w="1914" w:type="dxa"/>
          </w:tcPr>
          <w:p w:rsidR="00A75A17" w:rsidRPr="00890A79" w:rsidRDefault="00A75A17" w:rsidP="00890A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0A7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1,71</w:t>
            </w:r>
          </w:p>
        </w:tc>
        <w:tc>
          <w:tcPr>
            <w:tcW w:w="1914" w:type="dxa"/>
          </w:tcPr>
          <w:p w:rsidR="00A75A17" w:rsidRPr="00890A79" w:rsidRDefault="00A75A17" w:rsidP="00890A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0A7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20,88</w:t>
            </w:r>
          </w:p>
        </w:tc>
        <w:tc>
          <w:tcPr>
            <w:tcW w:w="1915" w:type="dxa"/>
          </w:tcPr>
          <w:p w:rsidR="00A75A17" w:rsidRPr="00890A79" w:rsidRDefault="00A75A17" w:rsidP="00890A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19.02.2015</w:t>
            </w:r>
          </w:p>
        </w:tc>
      </w:tr>
    </w:tbl>
    <w:p w:rsidR="00A75A17" w:rsidRPr="006E30A7" w:rsidRDefault="00A75A17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75A17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20F81"/>
    <w:rsid w:val="0007606D"/>
    <w:rsid w:val="000F3846"/>
    <w:rsid w:val="00112476"/>
    <w:rsid w:val="001C74E9"/>
    <w:rsid w:val="001F68A2"/>
    <w:rsid w:val="00265B36"/>
    <w:rsid w:val="00276BA2"/>
    <w:rsid w:val="00291A60"/>
    <w:rsid w:val="00406D2E"/>
    <w:rsid w:val="00430555"/>
    <w:rsid w:val="00432D76"/>
    <w:rsid w:val="00440062"/>
    <w:rsid w:val="0045335C"/>
    <w:rsid w:val="00465269"/>
    <w:rsid w:val="00483CE8"/>
    <w:rsid w:val="00493ECC"/>
    <w:rsid w:val="004A1560"/>
    <w:rsid w:val="004E3C87"/>
    <w:rsid w:val="004F4CD3"/>
    <w:rsid w:val="00583803"/>
    <w:rsid w:val="00592A8D"/>
    <w:rsid w:val="006C0E01"/>
    <w:rsid w:val="006E30A7"/>
    <w:rsid w:val="007419C9"/>
    <w:rsid w:val="00742186"/>
    <w:rsid w:val="00747159"/>
    <w:rsid w:val="007512CD"/>
    <w:rsid w:val="007B131B"/>
    <w:rsid w:val="00801BAB"/>
    <w:rsid w:val="00890A79"/>
    <w:rsid w:val="00904AD8"/>
    <w:rsid w:val="00A73610"/>
    <w:rsid w:val="00A75A17"/>
    <w:rsid w:val="00A77E37"/>
    <w:rsid w:val="00AC30C5"/>
    <w:rsid w:val="00B50080"/>
    <w:rsid w:val="00C74D8F"/>
    <w:rsid w:val="00C93230"/>
    <w:rsid w:val="00D16841"/>
    <w:rsid w:val="00D537BE"/>
    <w:rsid w:val="00DD6B89"/>
    <w:rsid w:val="00DE361F"/>
    <w:rsid w:val="00E12E26"/>
    <w:rsid w:val="00E16EC1"/>
    <w:rsid w:val="00E2157B"/>
    <w:rsid w:val="00E26114"/>
    <w:rsid w:val="00ED2EB5"/>
    <w:rsid w:val="00F005FC"/>
    <w:rsid w:val="00F141E9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40</TotalTime>
  <Pages>1</Pages>
  <Words>51</Words>
  <Characters>294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29</cp:revision>
  <dcterms:created xsi:type="dcterms:W3CDTF">2015-01-14T16:31:00Z</dcterms:created>
  <dcterms:modified xsi:type="dcterms:W3CDTF">2015-03-04T11:21:00Z</dcterms:modified>
</cp:coreProperties>
</file>